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98.889999pt;margin-top:653.619934pt;width:27.48pt;height:.1pt;mso-position-horizontal-relative:page;mso-position-vertical-relative:page;z-index:-548" coordorigin="3978,13072" coordsize="550,2">
            <v:shape style="position:absolute;left:3978;top:13072;width:550;height:2" coordorigin="3978,13072" coordsize="550,0" path="m3978,13072l4527,13072e" filled="f" stroked="t" strokeweight=".58004pt" strokecolor="#000000">
              <v:path arrowok="t"/>
            </v:shape>
          </v:group>
          <w10:wrap type="none"/>
        </w:pict>
      </w:r>
      <w:r>
        <w:rPr/>
        <w:pict>
          <v:group style="position:absolute;margin-left:198.889999pt;margin-top:674.97998pt;width:27.48pt;height:.1pt;mso-position-horizontal-relative:page;mso-position-vertical-relative:page;z-index:-547" coordorigin="3978,13500" coordsize="550,2">
            <v:shape style="position:absolute;left:3978;top:13500;width:550;height:2" coordorigin="3978,13500" coordsize="550,0" path="m3978,13500l4527,13500e" filled="f" stroked="t" strokeweight=".579980pt" strokecolor="#000000">
              <v:path arrowok="t"/>
            </v:shape>
          </v:group>
          <w10:wrap type="none"/>
        </w:pict>
      </w:r>
      <w:r>
        <w:rPr/>
        <w:pict>
          <v:group style="position:absolute;margin-left:198.889999pt;margin-top:696.339966pt;width:27.48pt;height:.1pt;mso-position-horizontal-relative:page;mso-position-vertical-relative:page;z-index:-546" coordorigin="3978,13927" coordsize="550,2">
            <v:shape style="position:absolute;left:3978;top:13927;width:550;height:2" coordorigin="3978,13927" coordsize="550,0" path="m3978,13927l4527,13927e" filled="f" stroked="t" strokeweight=".579980pt" strokecolor="#000000">
              <v:path arrowok="t"/>
            </v:shape>
          </v:group>
          <w10:wrap type="none"/>
        </w:pict>
      </w:r>
      <w:r>
        <w:rPr/>
        <w:pict>
          <v:group style="position:absolute;margin-left:198.889999pt;margin-top:717.699951pt;width:27.48pt;height:.1pt;mso-position-horizontal-relative:page;mso-position-vertical-relative:page;z-index:-545" coordorigin="3978,14354" coordsize="550,2">
            <v:shape style="position:absolute;left:3978;top:14354;width:550;height:2" coordorigin="3978,14354" coordsize="550,0" path="m3978,14354l4527,14354e" filled="f" stroked="t" strokeweight=".58004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0" w:after="0" w:line="240" w:lineRule="auto"/>
        <w:ind w:left="638" w:right="714"/>
        <w:jc w:val="center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2015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1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cal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Go</w:t>
      </w:r>
      <w:r>
        <w:rPr>
          <w:rFonts w:ascii="Verdana" w:hAnsi="Verdana" w:cs="Verdana" w:eastAsia="Verdana"/>
          <w:sz w:val="28"/>
          <w:szCs w:val="28"/>
          <w:color w:val="005496"/>
          <w:spacing w:val="-3"/>
          <w:w w:val="100"/>
          <w:b/>
          <w:bCs/>
        </w:rPr>
        <w:t>v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ernment</w:t>
      </w:r>
      <w:r>
        <w:rPr>
          <w:rFonts w:ascii="Verdana" w:hAnsi="Verdana" w:cs="Verdana" w:eastAsia="Verdana"/>
          <w:sz w:val="28"/>
          <w:szCs w:val="28"/>
          <w:color w:val="005496"/>
          <w:spacing w:val="-4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Exc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ence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005496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ards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gram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60" w:after="0" w:line="261" w:lineRule="auto"/>
        <w:ind w:left="823" w:right="903" w:firstLine="3"/>
        <w:jc w:val="center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Progr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Ex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el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ence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-2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005496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ards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-3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mina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005496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rm</w:t>
      </w:r>
      <w:r>
        <w:rPr>
          <w:rFonts w:ascii="Verdana" w:hAnsi="Verdana" w:cs="Verdana" w:eastAsia="Verdana"/>
          <w:sz w:val="28"/>
          <w:szCs w:val="28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(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rogr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ted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v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een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erat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for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of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1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2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ri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to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J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005496"/>
          <w:spacing w:val="-4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ry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3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1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2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0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1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5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)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20" w:right="2299"/>
        <w:jc w:val="center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for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: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spacing w:val="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3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2015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exact"/>
        <w:ind w:left="280" w:right="142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(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)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0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TI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1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: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out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ted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rogr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59" w:after="0" w:line="348" w:lineRule="auto"/>
        <w:ind w:left="1720" w:right="3293" w:firstLine="-144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108.739998pt;margin-top:23.249079pt;width:11.76pt;height:11.76pt;mso-position-horizontal-relative:page;mso-position-vertical-relative:paragraph;z-index:-552" coordorigin="2175,465" coordsize="235,235">
            <v:group style="position:absolute;left:2182;top:472;width:221;height:221" coordorigin="2182,472" coordsize="221,221">
              <v:shape style="position:absolute;left:2182;top:472;width:221;height:221" coordorigin="2182,472" coordsize="221,221" path="m2182,693l2403,693,2403,472,2182,472,2182,693xe" filled="f" stroked="t" strokeweight=".72pt" strokecolor="#000000">
                <v:path arrowok="t"/>
              </v:shape>
            </v:group>
            <v:group style="position:absolute;left:2180;top:470;width:226;height:226" coordorigin="2180,470" coordsize="226,226">
              <v:shape style="position:absolute;left:2180;top:470;width:226;height:226" coordorigin="2180,470" coordsize="226,226" path="m2180,470l2405,695e" filled="f" stroked="t" strokeweight=".48pt" strokecolor="#000000">
                <v:path arrowok="t"/>
              </v:shape>
            </v:group>
            <v:group style="position:absolute;left:2180;top:470;width:226;height:226" coordorigin="2180,470" coordsize="226,226">
              <v:shape style="position:absolute;left:2180;top:470;width:226;height:226" coordorigin="2180,470" coordsize="226,226" path="m2405,470l2180,695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(select</w:t>
      </w:r>
      <w:r>
        <w:rPr>
          <w:rFonts w:ascii="Verdana" w:hAnsi="Verdana" w:cs="Verdana" w:eastAsia="Verdana"/>
          <w:sz w:val="22"/>
          <w:szCs w:val="22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one</w:t>
      </w:r>
      <w:r>
        <w:rPr>
          <w:rFonts w:ascii="Verdana" w:hAnsi="Verdana" w:cs="Verdana" w:eastAsia="Verdana"/>
          <w:sz w:val="22"/>
          <w:szCs w:val="22"/>
          <w:spacing w:val="1"/>
          <w:w w:val="100"/>
          <w:i/>
        </w:rPr>
        <w:t>)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: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ety</w:t>
      </w:r>
    </w:p>
    <w:p>
      <w:pPr>
        <w:spacing w:before="0" w:after="0" w:line="265" w:lineRule="exact"/>
        <w:ind w:left="1720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109.099998pt;margin-top:1.101057pt;width:11.04pt;height:11.04pt;mso-position-horizontal-relative:page;mso-position-vertical-relative:paragraph;z-index:-551" coordorigin="2182,22" coordsize="221,221">
            <v:shape style="position:absolute;left:2182;top:22;width:221;height:221" coordorigin="2182,22" coordsize="221,221" path="m2182,243l2403,243,2403,22,2182,22,2182,243xe" filled="f" stroked="t" strokeweight=".72pt" strokecolor="#000000">
              <v:path arrowok="t"/>
            </v:shape>
          </v:group>
          <w10:wrap type="none"/>
        </w:pic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ers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20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109.099998pt;margin-top:1.219062pt;width:11.04pt;height:11.04pt;mso-position-horizontal-relative:page;mso-position-vertical-relative:paragraph;z-index:-550" coordorigin="2182,24" coordsize="221,221">
            <v:shape style="position:absolute;left:2182;top:24;width:221;height:221" coordorigin="2182,24" coordsize="221,221" path="m2182,245l2403,245,2403,24,2182,24,2182,245xe" filled="f" stroked="t" strokeweight=".72pt" strokecolor="#000000">
              <v:path arrowok="t"/>
            </v:shape>
          </v:group>
          <w10:wrap type="none"/>
        </w:pic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20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/>
        <w:pict>
          <v:group style="position:absolute;margin-left:109.099998pt;margin-top:2.224445pt;width:11.04pt;height:11.04pt;mso-position-horizontal-relative:page;mso-position-vertical-relative:paragraph;z-index:-549" coordorigin="2182,44" coordsize="221,221">
            <v:shape style="position:absolute;left:2182;top:44;width:221;height:221" coordorigin="2182,44" coordsize="221,221" path="m2182,265l2403,265,2403,44,2182,44,2182,265xe" filled="f" stroked="t" strokeweight=".72pt" strokecolor="#000000">
              <v:path arrowok="t"/>
            </v:shape>
          </v:group>
          <w10:wrap type="none"/>
        </w:pic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Lea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d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rsh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i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p</w:t>
      </w:r>
      <w:r>
        <w:rPr>
          <w:rFonts w:ascii="Verdana" w:hAnsi="Verdana" w:cs="Verdana" w:eastAsia="Verdana"/>
          <w:sz w:val="24"/>
          <w:szCs w:val="24"/>
          <w:spacing w:val="-3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d</w:t>
      </w:r>
      <w:r>
        <w:rPr>
          <w:rFonts w:ascii="Verdana" w:hAnsi="Verdana" w:cs="Verdana" w:eastAsia="Verdana"/>
          <w:sz w:val="24"/>
          <w:szCs w:val="24"/>
          <w:spacing w:val="-3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ove</w:t>
      </w:r>
      <w:r>
        <w:rPr>
          <w:rFonts w:ascii="Verdana" w:hAnsi="Verdana" w:cs="Verdana" w:eastAsia="Verdana"/>
          <w:sz w:val="24"/>
          <w:szCs w:val="24"/>
          <w:spacing w:val="1"/>
          <w:w w:val="100"/>
        </w:rPr>
        <w:t>r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a</w:t>
      </w:r>
      <w:r>
        <w:rPr>
          <w:rFonts w:ascii="Verdana" w:hAnsi="Verdana" w:cs="Verdana" w:eastAsia="Verdana"/>
          <w:sz w:val="24"/>
          <w:szCs w:val="24"/>
          <w:spacing w:val="-1"/>
          <w:w w:val="100"/>
        </w:rPr>
        <w:t>n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  <w:t>ce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653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1" w:lineRule="auto"/>
              <w:ind w:left="180" w:right="41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4233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1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estone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Dr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j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ect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695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1" w:lineRule="auto"/>
              <w:ind w:left="180" w:right="55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on(s)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11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Ar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to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x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695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3" w:after="0" w:line="241" w:lineRule="auto"/>
              <w:ind w:left="180" w:right="789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on(s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)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6" w:after="0" w:line="240" w:lineRule="auto"/>
              <w:ind w:left="11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3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7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5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6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0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0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498" w:hRule="exact"/>
        </w:trPr>
        <w:tc>
          <w:tcPr>
            <w:tcW w:w="9471" w:type="dxa"/>
            <w:gridSpan w:val="4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137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ease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ed.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Verdana" w:hAnsi="Verdana" w:cs="Verdana" w:eastAsia="Verdana"/>
                <w:sz w:val="22"/>
                <w:szCs w:val="22"/>
                <w:spacing w:val="3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ote: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x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3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ence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ust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Verdana" w:hAnsi="Verdana" w:cs="Verdana" w:eastAsia="Verdana"/>
                <w:sz w:val="22"/>
                <w:szCs w:val="22"/>
                <w:spacing w:val="3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3"/>
                <w:w w:val="1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hs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3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0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e.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[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efo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3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]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shou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.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)</w:t>
            </w:r>
          </w:p>
        </w:tc>
      </w:tr>
      <w:tr>
        <w:trPr>
          <w:trHeight w:val="427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1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Ja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2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529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2014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63" w:hRule="exact"/>
        </w:trPr>
        <w:tc>
          <w:tcPr>
            <w:tcW w:w="9471" w:type="dxa"/>
            <w:gridSpan w:val="4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1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s)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(s)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ho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shou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ICMA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erence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Seatt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ton,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Sep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0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5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(Each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ted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):</w:t>
            </w:r>
          </w:p>
        </w:tc>
      </w:tr>
      <w:tr>
        <w:trPr>
          <w:trHeight w:val="427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1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ey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on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28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1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2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on:</w:t>
            </w:r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529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Ar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to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x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28" w:hRule="exact"/>
        </w:trPr>
        <w:tc>
          <w:tcPr>
            <w:tcW w:w="9471" w:type="dxa"/>
            <w:gridSpan w:val="4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6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</w:tr>
      <w:tr>
        <w:trPr>
          <w:trHeight w:val="427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2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on:</w:t>
            </w:r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529" w:right="-20"/>
              <w:jc w:val="left"/>
              <w:tabs>
                <w:tab w:pos="1060" w:val="left"/>
              </w:tabs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u w:val="single" w:color="000000"/>
              </w:rPr>
              <w:tab/>
            </w:r>
            <w:r>
              <w:rPr>
                <w:rFonts w:ascii="Verdana" w:hAnsi="Verdana" w:cs="Verdana" w:eastAsia="Verdana"/>
                <w:sz w:val="22"/>
                <w:szCs w:val="22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</w:rPr>
            </w:r>
          </w:p>
        </w:tc>
      </w:tr>
      <w:tr>
        <w:trPr>
          <w:trHeight w:val="427" w:hRule="exact"/>
        </w:trPr>
        <w:tc>
          <w:tcPr>
            <w:tcW w:w="9471" w:type="dxa"/>
            <w:gridSpan w:val="4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</w:tr>
      <w:tr>
        <w:trPr>
          <w:trHeight w:val="384" w:hRule="exact"/>
        </w:trPr>
        <w:tc>
          <w:tcPr>
            <w:tcW w:w="26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21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25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on:</w:t>
            </w:r>
          </w:p>
        </w:tc>
        <w:tc>
          <w:tcPr>
            <w:tcW w:w="2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529" w:right="-20"/>
              <w:jc w:val="left"/>
              <w:tabs>
                <w:tab w:pos="1060" w:val="left"/>
              </w:tabs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u w:val="single" w:color="000000"/>
              </w:rPr>
              <w:tab/>
            </w:r>
            <w:r>
              <w:rPr>
                <w:rFonts w:ascii="Verdana" w:hAnsi="Verdana" w:cs="Verdana" w:eastAsia="Verdana"/>
                <w:sz w:val="22"/>
                <w:szCs w:val="22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</w:rPr>
            </w:r>
          </w:p>
        </w:tc>
      </w:tr>
    </w:tbl>
    <w:p>
      <w:pPr>
        <w:jc w:val="left"/>
        <w:spacing w:after="0"/>
        <w:sectPr>
          <w:pgNumType w:start="1"/>
          <w:pgMar w:header="609" w:footer="947" w:top="1460" w:bottom="1140" w:left="1160" w:right="1060"/>
          <w:headerReference w:type="default" r:id="rId5"/>
          <w:footerReference w:type="default" r:id="rId6"/>
          <w:type w:val="continuous"/>
          <w:pgSz w:w="11920" w:h="16840"/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280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TI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2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: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005496"/>
          <w:spacing w:val="-3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out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005496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tor/</w:t>
      </w:r>
      <w:r>
        <w:rPr>
          <w:rFonts w:ascii="Verdana" w:hAnsi="Verdana" w:cs="Verdana" w:eastAsia="Verdana"/>
          <w:sz w:val="22"/>
          <w:szCs w:val="22"/>
          <w:color w:val="005496"/>
          <w:spacing w:val="-2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ri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ry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ont</w:t>
      </w:r>
      <w:r>
        <w:rPr>
          <w:rFonts w:ascii="Verdana" w:hAnsi="Verdana" w:cs="Verdana" w:eastAsia="Verdana"/>
          <w:sz w:val="22"/>
          <w:szCs w:val="22"/>
          <w:color w:val="005496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005496"/>
          <w:spacing w:val="0"/>
          <w:w w:val="100"/>
          <w:b/>
          <w:bCs/>
        </w:rPr>
        <w:t>ct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384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cont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ct:</w:t>
            </w:r>
          </w:p>
        </w:tc>
        <w:tc>
          <w:tcPr>
            <w:tcW w:w="2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257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ores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230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2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39" w:lineRule="auto"/>
              <w:ind w:left="257" w:right="593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Dep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ty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ol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ce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f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Co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ort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2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Ju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on:</w:t>
            </w:r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31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Ar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to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,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x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28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6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6" w:after="0" w:line="240" w:lineRule="auto"/>
              <w:ind w:left="257" w:right="-51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6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0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W.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on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St.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27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57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Ar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g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ton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te/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nce:</w:t>
            </w:r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31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x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28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Z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/Post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2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57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76010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31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U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SA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28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one:</w:t>
            </w:r>
          </w:p>
        </w:tc>
        <w:tc>
          <w:tcPr>
            <w:tcW w:w="2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40" w:lineRule="auto"/>
              <w:ind w:left="257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817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-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459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-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5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7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1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3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40" w:lineRule="auto"/>
              <w:ind w:left="2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x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5" w:after="0" w:line="240" w:lineRule="auto"/>
              <w:ind w:left="313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817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-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459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-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  <w:t>5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7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  <w:u w:val="single" w:color="000000"/>
              </w:rPr>
              <w:t>2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84" w:hRule="exact"/>
        </w:trPr>
        <w:tc>
          <w:tcPr>
            <w:tcW w:w="23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180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Verdana" w:hAnsi="Verdana" w:cs="Verdana" w:eastAsia="Verdana"/>
                <w:sz w:val="22"/>
                <w:szCs w:val="22"/>
                <w:spacing w:val="1"/>
                <w:w w:val="100"/>
              </w:rPr>
              <w:t>-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Verdana" w:hAnsi="Verdana" w:cs="Verdana" w:eastAsia="Verdana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Verdana" w:hAnsi="Verdana" w:cs="Verdana" w:eastAsia="Verdana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Verdana" w:hAnsi="Verdana" w:cs="Verdana" w:eastAsia="Verdana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4470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257" w:right="-20"/>
              <w:jc w:val="left"/>
              <w:rPr>
                <w:rFonts w:ascii="Verdana" w:hAnsi="Verdana" w:cs="Verdana" w:eastAsia="Verdana"/>
                <w:sz w:val="22"/>
                <w:szCs w:val="22"/>
              </w:rPr>
            </w:pPr>
            <w:rPr/>
            <w:r>
              <w:rPr>
                <w:rFonts w:ascii="Verdana" w:hAnsi="Verdana" w:cs="Verdana" w:eastAsia="Verdana"/>
                <w:sz w:val="22"/>
                <w:szCs w:val="22"/>
                <w:color w:val="0000FF"/>
              </w:rPr>
            </w:r>
            <w:hyperlink r:id="rId7"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O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sb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a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3"/>
                  <w:w w:val="100"/>
                  <w:u w:val="single" w:color="0000FF"/>
                </w:rPr>
                <w:t>l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3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d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o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.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2"/>
                  <w:w w:val="100"/>
                  <w:u w:val="single" w:color="0000FF"/>
                </w:rPr>
                <w:t>F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2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3"/>
                  <w:w w:val="100"/>
                  <w:u w:val="single" w:color="0000FF"/>
                </w:rPr>
                <w:t>l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3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ores@a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r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l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i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2"/>
                  <w:w w:val="100"/>
                  <w:u w:val="single" w:color="0000FF"/>
                </w:rPr>
                <w:t>n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2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g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to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n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t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2"/>
                  <w:w w:val="100"/>
                  <w:u w:val="single" w:color="0000FF"/>
                </w:rPr>
                <w:t>x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2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.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  <w:t>g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-1"/>
                  <w:w w:val="100"/>
                  <w:u w:val="single" w:color="0000FF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  <w:u w:val="single" w:color="0000FF"/>
                </w:rPr>
                <w:t>ov</w:t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FF"/>
                  <w:spacing w:val="0"/>
                  <w:w w:val="100"/>
                </w:rPr>
              </w:r>
              <w:r>
                <w:rPr>
                  <w:rFonts w:ascii="Verdana" w:hAnsi="Verdana" w:cs="Verdana" w:eastAsia="Verdana"/>
                  <w:sz w:val="22"/>
                  <w:szCs w:val="22"/>
                  <w:color w:val="000000"/>
                  <w:spacing w:val="0"/>
                  <w:w w:val="100"/>
                </w:rPr>
              </w:r>
            </w:hyperlink>
          </w:p>
        </w:tc>
        <w:tc>
          <w:tcPr>
            <w:tcW w:w="22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Mar w:header="609" w:footer="947" w:top="1460" w:bottom="1140" w:left="1160" w:right="1420"/>
          <w:pgSz w:w="11920" w:h="16840"/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rlin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luati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2012.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promotes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fairn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asses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tilize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2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RAs)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onsistent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(480)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</w:p>
    <w:p>
      <w:pPr>
        <w:spacing w:before="0" w:after="0" w:line="240" w:lineRule="auto"/>
        <w:ind w:left="100" w:right="13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Limestone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unfi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97" w:right="257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ies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i/>
        </w:rPr>
        <w:t>ea.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240" w:lineRule="auto"/>
        <w:ind w:left="14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6.170377pt;height:396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1" w:footer="947" w:top="1660" w:bottom="1140" w:left="1340" w:right="1400"/>
          <w:headerReference w:type="default" r:id="rId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ownhome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(1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58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(85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duple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th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rge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spike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1.678349pt;height:247.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pidated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junked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</w:p>
    <w:p>
      <w:pPr>
        <w:spacing w:before="0" w:after="0" w:line="240" w:lineRule="auto"/>
        <w:ind w:left="100" w:right="7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nsanita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nvironme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d:</w:t>
      </w:r>
    </w:p>
    <w:p>
      <w:pPr>
        <w:spacing w:before="8" w:after="0" w:line="276" w:lineRule="exact"/>
        <w:ind w:left="820" w:right="47" w:firstLine="-36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ddres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ontrol,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</w:p>
    <w:p>
      <w:pPr>
        <w:jc w:val="left"/>
        <w:spacing w:after="0"/>
        <w:sectPr>
          <w:pgMar w:header="741" w:footer="947" w:top="1660" w:bottom="1140" w:left="1340" w:right="1460"/>
          <w:pgSz w:w="11920" w:h="16840"/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820" w:right="1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rns.</w:t>
      </w:r>
    </w:p>
    <w:p>
      <w:pPr>
        <w:spacing w:before="8" w:after="0" w:line="276" w:lineRule="exact"/>
        <w:ind w:left="820" w:right="40" w:firstLine="-36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mprove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76" w:lineRule="exact"/>
        <w:ind w:left="820" w:right="161" w:firstLine="-36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Mobile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rhoo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hicl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76" w:lineRule="exact"/>
        <w:ind w:left="820" w:right="248" w:firstLine="-36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Maintaining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05.239998pt;margin-top:22.785957pt;width:384.6pt;height:207.45pt;mso-position-horizontal-relative:page;mso-position-vertical-relative:paragraph;z-index:-544" coordorigin="2105,456" coordsize="7692,4149">
            <v:shape style="position:absolute;left:2105;top:2464;width:1745;height:701" type="#_x0000_t75">
              <v:imagedata r:id="rId11" o:title=""/>
            </v:shape>
            <v:group style="position:absolute;left:2128;top:466;width:1698;height:2015" coordorigin="2128,466" coordsize="1698,2015">
              <v:shape style="position:absolute;left:2128;top:466;width:1698;height:2015" coordorigin="2128,466" coordsize="1698,2015" path="m3680,466l2266,466,2203,484,2155,528,2130,589,2128,612,2128,2342,2147,2406,2190,2454,2251,2479,2274,2481,3688,2481,3751,2462,3799,2419,3824,2358,3826,2335,3826,604,3807,540,3764,492,3703,468,3680,466e" filled="t" fillcolor="#ECECEC" stroked="f">
                <v:path arrowok="t"/>
                <v:fill/>
              </v:shape>
              <v:shape style="position:absolute;left:2128;top:466;width:1698;height:2015" type="#_x0000_t75">
                <v:imagedata r:id="rId12" o:title=""/>
              </v:shape>
              <v:shape style="position:absolute;left:3874;top:2466;width:2678;height:698" type="#_x0000_t75">
                <v:imagedata r:id="rId13" o:title=""/>
              </v:shape>
            </v:group>
            <v:group style="position:absolute;left:3898;top:466;width:2629;height:2016" coordorigin="3898,466" coordsize="2629,2016">
              <v:shape style="position:absolute;left:3898;top:466;width:2629;height:2016" coordorigin="3898,466" coordsize="2629,2016" path="m6354,466l4065,466,4000,481,3947,518,3911,573,3898,639,3898,2314,3913,2379,3951,2433,4005,2468,4071,2481,6360,2481,6425,2466,6478,2429,6514,2374,6527,2308,6527,633,6512,568,6474,515,6420,479,6354,466e" filled="t" fillcolor="#ECECEC" stroked="f">
                <v:path arrowok="t"/>
                <v:fill/>
              </v:shape>
              <v:shape style="position:absolute;left:3898;top:466;width:2629;height:2016" type="#_x0000_t75">
                <v:imagedata r:id="rId14" o:title=""/>
              </v:shape>
              <v:shape style="position:absolute;left:6574;top:2466;width:3223;height:698" type="#_x0000_t75">
                <v:imagedata r:id="rId15" o:title=""/>
              </v:shape>
            </v:group>
            <v:group style="position:absolute;left:6598;top:466;width:3176;height:2016" coordorigin="6598,466" coordsize="3176,2016">
              <v:shape style="position:absolute;left:6598;top:466;width:3176;height:2016" coordorigin="6598,466" coordsize="3176,2016" path="m9601,466l6765,466,6700,481,6647,518,6611,573,6598,639,6598,2314,6613,2380,6651,2433,6705,2468,6771,2482,9607,2481,9672,2466,9725,2429,9761,2375,9774,2308,9774,633,9759,568,9721,515,9667,479,9601,466e" filled="t" fillcolor="#ECECEC" stroked="f">
                <v:path arrowok="t"/>
                <v:fill/>
              </v:shape>
              <v:shape style="position:absolute;left:6598;top:466;width:3176;height:2016" type="#_x0000_t75">
                <v:imagedata r:id="rId16" o:title=""/>
              </v:shape>
              <v:shape style="position:absolute;left:2364;top:3166;width:1427;height:1427" type="#_x0000_t75">
                <v:imagedata r:id="rId17" o:title=""/>
              </v:shape>
              <v:shape style="position:absolute;left:3804;top:3187;width:1425;height:1418" type="#_x0000_t75">
                <v:imagedata r:id="rId18" o:title=""/>
              </v:shape>
              <v:shape style="position:absolute;left:5244;top:3166;width:4284;height:1425" type="#_x0000_t75">
                <v:imagedata r:id="rId19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tme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ts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ment,</w:t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rou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lping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them.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6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d: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toring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hs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Comp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78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ntual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63" w:lineRule="exact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2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2013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2014.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violations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mal)</w:t>
      </w:r>
    </w:p>
    <w:p>
      <w:pPr>
        <w:jc w:val="left"/>
        <w:spacing w:after="0"/>
        <w:sectPr>
          <w:pgMar w:header="741" w:footer="947" w:top="1660" w:bottom="1140" w:left="1340" w:right="1360"/>
          <w:pgSz w:w="11920" w:h="16840"/>
        </w:sectPr>
      </w:pPr>
      <w:rPr/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issued</w:t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issued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81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obs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leg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63" w:lineRule="exact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11.875967pt;width:426.25pt;height:335.74pt;mso-position-horizontal-relative:page;mso-position-vertical-relative:paragraph;z-index:-543" coordorigin="1440,238" coordsize="8525,6715">
            <v:shape style="position:absolute;left:1440;top:238;width:8525;height:3355" type="#_x0000_t75">
              <v:imagedata r:id="rId20" o:title=""/>
            </v:shape>
            <v:shape style="position:absolute;left:1440;top:3598;width:8524;height:3355" type="#_x0000_t75">
              <v:imagedata r:id="rId21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fter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viro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itio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8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submit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tributo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1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rimes,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1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ssault;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hicle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ft.</w:t>
      </w:r>
    </w:p>
    <w:p>
      <w:pPr>
        <w:jc w:val="left"/>
        <w:spacing w:after="0"/>
        <w:sectPr>
          <w:pgMar w:header="741" w:footer="947" w:top="1660" w:bottom="1140" w:left="1340" w:right="1360"/>
          <w:pgSz w:w="11920" w:h="16840"/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34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1.5pt;margin-top:56.533127pt;width:452.32pt;height:283.6pt;mso-position-horizontal-relative:page;mso-position-vertical-relative:paragraph;z-index:-542" coordorigin="1430,1131" coordsize="9046,5672">
            <v:group style="position:absolute;left:1440;top:1141;width:9026;height:5652" coordorigin="1440,1141" coordsize="9026,5652">
              <v:shape style="position:absolute;left:1440;top:1141;width:9026;height:5652" coordorigin="1440,1141" coordsize="9026,5652" path="m1440,6793l10466,6793,10466,1141,1440,1141,1440,6793e" filled="t" fillcolor="#4F81BC" stroked="f">
                <v:path arrowok="t"/>
                <v:fill/>
              </v:shape>
            </v:group>
            <v:group style="position:absolute;left:1973;top:2031;width:8273;height:3192" coordorigin="1973,2031" coordsize="8273,3192">
              <v:shape style="position:absolute;left:1973;top:2031;width:8273;height:3192" coordorigin="1973,2031" coordsize="8273,3192" path="m1973,5223l10246,5223,10246,2031,1973,2031,1973,5223e" filled="t" fillcolor="#1F487C" stroked="f">
                <v:path arrowok="t"/>
                <v:fill/>
              </v:shape>
            </v:group>
            <v:group style="position:absolute;left:1884;top:4690;width:8362;height:2" coordorigin="1884,4690" coordsize="8362,2">
              <v:shape style="position:absolute;left:1884;top:4690;width:8362;height:2" coordorigin="1884,4690" coordsize="8362,0" path="m1884,4690l10246,4690e" filled="f" stroked="t" strokeweight=".72pt" strokecolor="#858585">
                <v:path arrowok="t"/>
              </v:shape>
            </v:group>
            <v:group style="position:absolute;left:1884;top:4157;width:8362;height:2" coordorigin="1884,4157" coordsize="8362,2">
              <v:shape style="position:absolute;left:1884;top:4157;width:8362;height:2" coordorigin="1884,4157" coordsize="8362,0" path="m1884,4157l10246,4157e" filled="f" stroked="t" strokeweight=".72pt" strokecolor="#858585">
                <v:path arrowok="t"/>
              </v:shape>
            </v:group>
            <v:group style="position:absolute;left:1884;top:3627;width:8362;height:2" coordorigin="1884,3627" coordsize="8362,2">
              <v:shape style="position:absolute;left:1884;top:3627;width:8362;height:2" coordorigin="1884,3627" coordsize="8362,0" path="m1884,3627l10246,3627e" filled="f" stroked="t" strokeweight=".72pt" strokecolor="#858585">
                <v:path arrowok="t"/>
              </v:shape>
            </v:group>
            <v:group style="position:absolute;left:1884;top:3094;width:8362;height:2" coordorigin="1884,3094" coordsize="8362,2">
              <v:shape style="position:absolute;left:1884;top:3094;width:8362;height:2" coordorigin="1884,3094" coordsize="8362,0" path="m1884,3094l10246,3094e" filled="f" stroked="t" strokeweight=".72pt" strokecolor="#858585">
                <v:path arrowok="t"/>
              </v:shape>
            </v:group>
            <v:group style="position:absolute;left:1884;top:2564;width:8362;height:2" coordorigin="1884,2564" coordsize="8362,2">
              <v:shape style="position:absolute;left:1884;top:2564;width:8362;height:2" coordorigin="1884,2564" coordsize="8362,0" path="m1884,2564l10246,2564e" filled="f" stroked="t" strokeweight=".72pt" strokecolor="#858585">
                <v:path arrowok="t"/>
              </v:shape>
            </v:group>
            <v:group style="position:absolute;left:1884;top:2031;width:8362;height:2" coordorigin="1884,2031" coordsize="8362,2">
              <v:shape style="position:absolute;left:1884;top:2031;width:8362;height:2" coordorigin="1884,2031" coordsize="8362,0" path="m1884,2031l10246,2031e" filled="f" stroked="t" strokeweight=".72pt" strokecolor="#858585">
                <v:path arrowok="t"/>
              </v:shape>
            </v:group>
            <v:group style="position:absolute;left:1973;top:2031;width:2;height:3281" coordorigin="1973,2031" coordsize="2,3281">
              <v:shape style="position:absolute;left:1973;top:2031;width:2;height:3281" coordorigin="1973,2031" coordsize="0,3281" path="m1973,2031l1973,5312e" filled="f" stroked="t" strokeweight=".72pt" strokecolor="#858585">
                <v:path arrowok="t"/>
              </v:shape>
            </v:group>
            <v:group style="position:absolute;left:1884;top:5223;width:8362;height:2" coordorigin="1884,5223" coordsize="8362,2">
              <v:shape style="position:absolute;left:1884;top:5223;width:8362;height:2" coordorigin="1884,5223" coordsize="8362,0" path="m1884,5223l10246,5223e" filled="f" stroked="t" strokeweight=".72pt" strokecolor="#858585">
                <v:path arrowok="t"/>
              </v:shape>
            </v:group>
            <v:group style="position:absolute;left:3154;top:5223;width:2;height:89" coordorigin="3154,5223" coordsize="2,89">
              <v:shape style="position:absolute;left:3154;top:5223;width:2;height:89" coordorigin="3154,5223" coordsize="0,89" path="m3154,5223l3154,5312e" filled="f" stroked="t" strokeweight=".72pt" strokecolor="#858585">
                <v:path arrowok="t"/>
              </v:shape>
            </v:group>
            <v:group style="position:absolute;left:4337;top:5223;width:2;height:89" coordorigin="4337,5223" coordsize="2,89">
              <v:shape style="position:absolute;left:4337;top:5223;width:2;height:89" coordorigin="4337,5223" coordsize="0,89" path="m4337,5223l4337,5312e" filled="f" stroked="t" strokeweight=".72pt" strokecolor="#858585">
                <v:path arrowok="t"/>
              </v:shape>
            </v:group>
            <v:group style="position:absolute;left:5518;top:5223;width:2;height:89" coordorigin="5518,5223" coordsize="2,89">
              <v:shape style="position:absolute;left:5518;top:5223;width:2;height:89" coordorigin="5518,5223" coordsize="0,89" path="m5518,5223l5518,5312e" filled="f" stroked="t" strokeweight=".72pt" strokecolor="#858585">
                <v:path arrowok="t"/>
              </v:shape>
            </v:group>
            <v:group style="position:absolute;left:6701;top:5223;width:2;height:89" coordorigin="6701,5223" coordsize="2,89">
              <v:shape style="position:absolute;left:6701;top:5223;width:2;height:89" coordorigin="6701,5223" coordsize="0,89" path="m6701,5223l6701,5312e" filled="f" stroked="t" strokeweight=".72pt" strokecolor="#858585">
                <v:path arrowok="t"/>
              </v:shape>
            </v:group>
            <v:group style="position:absolute;left:7882;top:5223;width:2;height:89" coordorigin="7882,5223" coordsize="2,89">
              <v:shape style="position:absolute;left:7882;top:5223;width:2;height:89" coordorigin="7882,5223" coordsize="0,89" path="m7882,5223l7882,5312e" filled="f" stroked="t" strokeweight=".72pt" strokecolor="#858585">
                <v:path arrowok="t"/>
              </v:shape>
            </v:group>
            <v:group style="position:absolute;left:9065;top:5223;width:2;height:89" coordorigin="9065,5223" coordsize="2,89">
              <v:shape style="position:absolute;left:9065;top:5223;width:2;height:89" coordorigin="9065,5223" coordsize="0,89" path="m9065,5223l9065,5312e" filled="f" stroked="t" strokeweight=".72pt" strokecolor="#858585">
                <v:path arrowok="t"/>
              </v:shape>
            </v:group>
            <v:group style="position:absolute;left:10246;top:5223;width:2;height:89" coordorigin="10246,5223" coordsize="2,89">
              <v:shape style="position:absolute;left:10246;top:5223;width:2;height:89" coordorigin="10246,5223" coordsize="0,89" path="m10246,5223l10246,5312e" filled="f" stroked="t" strokeweight=".72pt" strokecolor="#858585">
                <v:path arrowok="t"/>
              </v:shape>
              <v:shape style="position:absolute;left:2369;top:5065;width:384;height:384" type="#_x0000_t75">
                <v:imagedata r:id="rId22" o:title=""/>
              </v:shape>
              <v:shape style="position:absolute;left:3552;top:2405;width:384;height:384" type="#_x0000_t75">
                <v:imagedata r:id="rId23" o:title=""/>
              </v:shape>
              <v:shape style="position:absolute;left:4733;top:4001;width:384;height:384" type="#_x0000_t75">
                <v:imagedata r:id="rId24" o:title=""/>
              </v:shape>
              <v:shape style="position:absolute;left:5916;top:4001;width:384;height:384" type="#_x0000_t75">
                <v:imagedata r:id="rId25" o:title=""/>
              </v:shape>
              <v:shape style="position:absolute;left:7097;top:4001;width:384;height:384" type="#_x0000_t75">
                <v:imagedata r:id="rId26" o:title=""/>
              </v:shape>
            </v:group>
            <v:group style="position:absolute;left:7290;top:2563;width:1183;height:1596" coordorigin="7290,2563" coordsize="1183,1596">
              <v:shape style="position:absolute;left:7290;top:2563;width:1183;height:1596" coordorigin="7290,2563" coordsize="1183,1596" path="m7290,4159l8473,2563e" filled="f" stroked="t" strokeweight="3pt" strokecolor="#2CA1BE">
                <v:path arrowok="t"/>
              </v:shape>
            </v:group>
            <v:group style="position:absolute;left:8473;top:2563;width:1181;height:2659" coordorigin="8473,2563" coordsize="1181,2659">
              <v:shape style="position:absolute;left:8473;top:2563;width:1181;height:2659" coordorigin="8473,2563" coordsize="1181,2659" path="m8473,2563l9654,5222e" filled="f" stroked="t" strokeweight="3.72pt" strokecolor="#4F81BC">
                <v:path arrowok="t"/>
              </v:shape>
            </v:group>
            <v:group style="position:absolute;left:2562;top:2563;width:4728;height:2659" coordorigin="2562,2563" coordsize="4728,2659">
              <v:shape style="position:absolute;left:2562;top:2563;width:4728;height:2659" coordorigin="2562,2563" coordsize="4728,2659" path="m2562,5222l3745,2563,4926,4159,6109,4159,7290,4159e" filled="f" stroked="t" strokeweight="3.72pt" strokecolor="#2CA1BE">
                <v:path arrowok="t"/>
              </v:shape>
              <v:shape style="position:absolute;left:2422;top:5081;width:278;height:281" type="#_x0000_t75">
                <v:imagedata r:id="rId27" o:title=""/>
              </v:shape>
              <v:shape style="position:absolute;left:3605;top:2422;width:278;height:281" type="#_x0000_t75">
                <v:imagedata r:id="rId28" o:title=""/>
              </v:shape>
              <v:shape style="position:absolute;left:4786;top:4018;width:278;height:281" type="#_x0000_t75">
                <v:imagedata r:id="rId29" o:title=""/>
              </v:shape>
              <v:shape style="position:absolute;left:5969;top:4018;width:278;height:281" type="#_x0000_t75">
                <v:imagedata r:id="rId30" o:title=""/>
              </v:shape>
              <v:shape style="position:absolute;left:7150;top:4018;width:278;height:281" type="#_x0000_t75">
                <v:imagedata r:id="rId31" o:title=""/>
              </v:shape>
            </v:group>
            <v:group style="position:absolute;left:2562;top:4053;width:7092;height:2" coordorigin="2562,4053" coordsize="7092,2">
              <v:shape style="position:absolute;left:2562;top:4053;width:7092;height:2" coordorigin="2562,4053" coordsize="7092,0" path="m2562,4053l2562,4053,8473,4053,9654,4053e" filled="f" stroked="t" strokeweight="3.72pt" strokecolor="#FF0000">
                <v:path arrowok="t"/>
              </v:shape>
            </v:group>
            <v:group style="position:absolute;left:4117;top:6443;width:384;height:2" coordorigin="4117,6443" coordsize="384,2">
              <v:shape style="position:absolute;left:4117;top:6443;width:384;height:2" coordorigin="4117,6443" coordsize="384,0" path="m4117,6443l4501,6443e" filled="f" stroked="t" strokeweight="3.72pt" strokecolor="#2CA1BE">
                <v:path arrowok="t"/>
              </v:shape>
              <v:shape style="position:absolute;left:4212;top:6344;width:199;height:199" type="#_x0000_t75">
                <v:imagedata r:id="rId32" o:title=""/>
              </v:shape>
            </v:group>
            <v:group style="position:absolute;left:6205;top:6443;width:384;height:2" coordorigin="6205,6443" coordsize="384,2">
              <v:shape style="position:absolute;left:6205;top:6443;width:384;height:2" coordorigin="6205,6443" coordsize="384,0" path="m6205,6443l6589,6443e" filled="f" stroked="t" strokeweight="3.72pt" strokecolor="#FF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rhood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7" w:lineRule="exact"/>
        <w:ind w:left="1186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4th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Q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ar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art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rim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im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-3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"/>
        </w:rPr>
        <w:t>.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2" w:lineRule="exact"/>
        <w:ind w:left="231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-9"/>
        </w:rPr>
        <w:t>6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56" w:lineRule="exact"/>
        <w:ind w:left="2333" w:right="-20"/>
        <w:jc w:val="left"/>
        <w:tabs>
          <w:tab w:pos="70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7"/>
        </w:rPr>
        <w:t>5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0"/>
        </w:rPr>
        <w:t>5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95" w:lineRule="exact"/>
        <w:ind w:left="231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2"/>
        </w:rPr>
        <w:t>5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31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31" w:right="-20"/>
        <w:jc w:val="left"/>
        <w:tabs>
          <w:tab w:pos="3500" w:val="left"/>
          <w:tab w:pos="4680" w:val="left"/>
          <w:tab w:pos="58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17"/>
        </w:rPr>
        <w:t>3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0"/>
        </w:rPr>
        <w:t>2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0"/>
        </w:rPr>
        <w:t>2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0"/>
        </w:rPr>
        <w:t>2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231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31" w:right="-20"/>
        <w:jc w:val="left"/>
        <w:tabs>
          <w:tab w:pos="11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1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  <w:position w:val="-17"/>
        </w:rPr>
        <w:t>0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0" w:after="0" w:line="337" w:lineRule="exact"/>
        <w:ind w:left="231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7" w:after="0" w:line="240" w:lineRule="auto"/>
        <w:ind w:left="940" w:right="-20"/>
        <w:jc w:val="left"/>
        <w:tabs>
          <w:tab w:pos="2120" w:val="left"/>
          <w:tab w:pos="3300" w:val="left"/>
          <w:tab w:pos="4480" w:val="left"/>
          <w:tab w:pos="5660" w:val="left"/>
          <w:tab w:pos="6840" w:val="left"/>
          <w:tab w:pos="78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200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8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200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9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201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0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201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1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201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2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201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3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J</w:t>
      </w:r>
      <w:r>
        <w:rPr>
          <w:rFonts w:ascii="Calibri" w:hAnsi="Calibri" w:cs="Calibri" w:eastAsia="Calibri"/>
          <w:sz w:val="28"/>
          <w:szCs w:val="28"/>
          <w:color w:val="FFFFFF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n-</w:t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eb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36" w:lineRule="exact"/>
        <w:ind w:right="608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2014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" w:after="0" w:line="337" w:lineRule="exact"/>
        <w:ind w:left="3204" w:right="-20"/>
        <w:jc w:val="left"/>
        <w:tabs>
          <w:tab w:pos="52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4th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FFFFFF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arter</w:t>
        <w:tab/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ear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  <w:b/>
          <w:bCs/>
        </w:rPr>
        <w:t>Avg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alys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hs.</w:t>
      </w:r>
    </w:p>
    <w:p>
      <w:pPr>
        <w:spacing w:before="0" w:after="0" w:line="240" w:lineRule="auto"/>
        <w:ind w:left="100" w:right="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mestone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sectPr>
      <w:pgMar w:header="741" w:footer="947" w:top="1660" w:bottom="1140" w:left="1340" w:right="134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.109985pt;margin-top:783.585449pt;width:47.3pt;height:11.96pt;mso-position-horizontal-relative:page;mso-position-vertical-relative:page;z-index:-551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49"/>
                    <w:w w:val="100"/>
                    <w:b/>
                    <w:bCs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8.899994pt;margin-top:30.449984pt;width:175.0pt;height:43pt;mso-position-horizontal-relative:page;mso-position-vertical-relative:page;z-index:-552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7.419998pt;margin-top:36.062363pt;width:280.424969pt;height:48.2pt;mso-position-horizontal-relative:page;mso-position-vertical-relative:page;z-index:-550" type="#_x0000_t202" filled="f" stroked="f">
          <v:textbox inset="0,0,0,0">
            <w:txbxContent>
              <w:p>
                <w:pPr>
                  <w:spacing w:before="0" w:after="0" w:line="307" w:lineRule="exact"/>
                  <w:ind w:left="342" w:right="305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8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w w:val="100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4"/>
                    <w:w w:val="100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w w:val="100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8"/>
                    <w:w w:val="100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4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w w:val="100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w w:val="100"/>
                    <w:b/>
                    <w:bCs/>
                  </w:rPr>
                  <w:t>x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4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4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4"/>
                    <w:w w:val="10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9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8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w w:val="100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322" w:lineRule="exact"/>
                  <w:ind w:left="-24" w:right="-44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8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8"/>
                    <w:w w:val="10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4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w w:val="100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8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4"/>
                    <w:w w:val="10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"/>
                    <w:w w:val="100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"/>
                    <w:w w:val="100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"/>
                    <w:w w:val="100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un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1"/>
                    <w:w w:val="100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ty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He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1"/>
                    <w:w w:val="10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th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1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"/>
                    <w:w w:val="100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1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fe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322" w:lineRule="exact"/>
                  <w:ind w:left="1496" w:right="1462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2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3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5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b/>
                    <w:bCs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3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7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x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-16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487C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Osbaldo.Flores@arlingtontx.gov" TargetMode="External"/><Relationship Id="rId8" Type="http://schemas.openxmlformats.org/officeDocument/2006/relationships/header" Target="header2.xml"/><Relationship Id="rId9" Type="http://schemas.openxmlformats.org/officeDocument/2006/relationships/image" Target="media/image2.jp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Pewitt</dc:creator>
  <dcterms:created xsi:type="dcterms:W3CDTF">2015-04-06T15:45:51Z</dcterms:created>
  <dcterms:modified xsi:type="dcterms:W3CDTF">2015-04-06T15:45:51Z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2015-03-03T00:00:00Z</vt:filetime>
  </property>
  <property fmtid="{D5CDD505-2E9C-101B-9397-08002B2CF9AE}" pid="3" name="LastSaved">
    <vt:filetime>2015-04-06T00:00:00Z</vt:filetime>
  </property>
</Properties>
</file>