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1160" coordorigin="0,0" coordsize="12240,15840">
            <v:shape style="position:absolute;left:0;top:0;width:12240;height:4669" type="#_x0000_t75">
              <v:imagedata r:id="rId5" o:title=""/>
            </v:shape>
            <v:shape style="position:absolute;left:10237;top:0;width:2003;height:4156" type="#_x0000_t75">
              <v:imagedata r:id="rId6" o:title=""/>
            </v:shape>
            <v:shape style="position:absolute;left:4538;top:0;width:6960;height:4156" type="#_x0000_t75">
              <v:imagedata r:id="rId7" o:title=""/>
            </v:shape>
            <v:shape style="position:absolute;left:0;top:0;width:5750;height:4156" type="#_x0000_t75">
              <v:imagedata r:id="rId8" o:title=""/>
            </v:shape>
            <v:shape style="position:absolute;left:0;top:4140;width:17;height:16" type="#_x0000_t75">
              <v:imagedata r:id="rId9" o:title=""/>
            </v:shape>
            <v:shape style="position:absolute;left:0;top:11171;width:12240;height:4669" type="#_x0000_t75">
              <v:imagedata r:id="rId10" o:title=""/>
            </v:shape>
            <v:shape style="position:absolute;left:0;top:11684;width:2067;height:4156" type="#_x0000_t75">
              <v:imagedata r:id="rId11" o:title=""/>
            </v:shape>
            <v:shape style="position:absolute;left:805;top:11684;width:7000;height:4156" type="#_x0000_t75">
              <v:imagedata r:id="rId12" o:title=""/>
            </v:shape>
            <v:shape style="position:absolute;left:6551;top:11684;width:5689;height:4156" type="#_x0000_t75">
              <v:imagedata r:id="rId13" o:title=""/>
            </v:shape>
            <v:shape style="position:absolute;left:0;top:2680;width:12240;height:9014" type="#_x0000_t75">
              <v:imagedata r:id="rId14" o:title=""/>
            </v:shape>
            <v:group style="position:absolute;left:1090;top:14511;width:720;height:720" coordorigin="1090,14511" coordsize="720,720">
              <v:shape style="position:absolute;left:1090;top:14511;width:720;height:720" coordorigin="1090,14511" coordsize="720,720" path="m1450,14511l1364,14521,1285,14551,1216,14597,1159,14658,1118,14731,1095,14812,1090,14871,1091,14900,1108,14985,1144,15061,1195,15125,1260,15177,1336,15213,1421,15230,1450,15231,1480,15230,1564,15213,1640,15177,1705,15125,1756,15061,1792,14985,1809,14900,1810,14871,1809,14841,1792,14757,1756,14681,1705,14616,1640,14565,1564,14529,1480,14512,1450,14511e" filled="t" fillcolor="#56A0D3" stroked="f">
                <v:path arrowok="t"/>
                <v:fill/>
              </v:shape>
            </v:group>
            <v:group style="position:absolute;left:1090;top:14511;width:720;height:720" coordorigin="1090,14511" coordsize="720,720">
              <v:shape style="position:absolute;left:1090;top:14511;width:720;height:720" coordorigin="1090,14511" coordsize="720,720" path="m1810,14871l1800,14784,1770,14705,1723,14637,1663,14580,1590,14539,1508,14516,1450,14511,1421,14512,1336,14529,1260,14565,1195,14616,1144,14681,1108,14757,1091,14841,1090,14871,1091,14900,1108,14985,1144,15061,1195,15125,1260,15177,1336,15213,1421,15230,1450,15231,1480,15230,1564,15213,1640,15177,1705,15125,1756,15061,1792,14985,1809,14900,1810,14871xe" filled="f" stroked="t" strokeweight="1.003000pt" strokecolor="#FFFFFF">
                <v:path arrowok="t"/>
              </v:shape>
            </v:group>
            <v:group style="position:absolute;left:2011;top:14511;width:720;height:720" coordorigin="2011,14511" coordsize="720,720">
              <v:shape style="position:absolute;left:2011;top:14511;width:720;height:720" coordorigin="2011,14511" coordsize="720,720" path="m2371,14511l2284,14521,2205,14551,2136,14597,2080,14658,2039,14731,2015,14812,2011,14871,2012,14900,2029,14985,2065,15061,2116,15125,2181,15177,2257,15213,2341,15230,2371,15231,2400,15230,2485,15213,2560,15177,2625,15125,2677,15061,2712,14985,2730,14900,2731,14871,2730,14841,2712,14757,2677,14681,2625,14616,2560,14565,2485,14529,2400,14512,2371,14511e" filled="t" fillcolor="#C4960B" stroked="f">
                <v:path arrowok="t"/>
                <v:fill/>
              </v:shape>
            </v:group>
            <v:group style="position:absolute;left:2011;top:14511;width:720;height:720" coordorigin="2011,14511" coordsize="720,720">
              <v:shape style="position:absolute;left:2011;top:14511;width:720;height:720" coordorigin="2011,14511" coordsize="720,720" path="m2731,14871l2720,14784,2691,14705,2644,14637,2583,14580,2511,14539,2429,14516,2371,14511,2341,14512,2257,14529,2181,14565,2116,14616,2065,14681,2029,14757,2012,14841,2011,14871,2012,14900,2029,14985,2065,15061,2116,15125,2181,15177,2257,15213,2341,15230,2371,15231,2400,15230,2485,15213,2560,15177,2625,15125,2677,15061,2712,14985,2730,14900,2731,14871xe" filled="f" stroked="t" strokeweight="1.003000pt" strokecolor="#FFFFFF">
                <v:path arrowok="t"/>
              </v:shape>
            </v:group>
            <v:group style="position:absolute;left:2931;top:14511;width:720;height:720" coordorigin="2931,14511" coordsize="720,720">
              <v:shape style="position:absolute;left:2931;top:14511;width:720;height:720" coordorigin="2931,14511" coordsize="720,720" path="m3292,14511l3205,14521,3126,14551,3057,14597,3001,14658,2960,14731,2936,14812,2931,14871,2933,14900,2950,14985,2985,15061,3037,15125,3102,15177,3178,15213,3262,15230,3292,15231,3321,15230,3405,15213,3481,15177,3546,15125,3598,15061,3633,14985,3650,14900,3652,14871,3650,14841,3633,14757,3598,14681,3546,14616,3481,14565,3405,14529,3321,14512,3292,14511e" filled="t" fillcolor="#005596" stroked="f">
                <v:path arrowok="t"/>
                <v:fill/>
              </v:shape>
            </v:group>
            <v:group style="position:absolute;left:2931;top:14511;width:720;height:720" coordorigin="2931,14511" coordsize="720,720">
              <v:shape style="position:absolute;left:2931;top:14511;width:720;height:720" coordorigin="2931,14511" coordsize="720,720" path="m3652,14871l3641,14784,3611,14705,3565,14637,3504,14580,3432,14539,3350,14516,3292,14511,3262,14512,3178,14529,3102,14565,3037,14616,2985,14681,2950,14757,2933,14841,2931,14871,2933,14900,2950,14985,2985,15061,3037,15125,3102,15177,3178,15213,3262,15230,3292,15231,3321,15230,3405,15213,3481,15177,3546,15125,3598,15061,3633,14985,3650,14900,3652,14871xe" filled="f" stroked="t" strokeweight="1.003000pt" strokecolor="#FFFFFF">
                <v:path arrowok="t"/>
              </v:shape>
            </v:group>
            <v:group style="position:absolute;left:3852;top:14511;width:720;height:720" coordorigin="3852,14511" coordsize="720,720">
              <v:shape style="position:absolute;left:3852;top:14511;width:720;height:720" coordorigin="3852,14511" coordsize="720,720" path="m4212,14511l4126,14521,4047,14551,3978,14597,3922,14658,3881,14731,3857,14812,3852,14871,3853,14900,3871,14985,3906,15061,3958,15125,4023,15177,4098,15213,4183,15230,4212,15231,4242,15230,4326,15213,4402,15177,4467,15125,4518,15061,4554,14985,4571,14900,4572,14871,4571,14841,4554,14757,4518,14681,4467,14616,4402,14565,4326,14529,4242,14512,4212,14511e" filled="t" fillcolor="#B2BB1D" stroked="f">
                <v:path arrowok="t"/>
                <v:fill/>
              </v:shape>
            </v:group>
            <v:group style="position:absolute;left:3852;top:14511;width:720;height:720" coordorigin="3852,14511" coordsize="720,720">
              <v:shape style="position:absolute;left:3852;top:14511;width:720;height:720" coordorigin="3852,14511" coordsize="720,720" path="m4572,14871l4562,14784,4532,14705,4486,14637,4425,14580,4352,14539,4271,14516,4212,14511,4183,14512,4098,14529,4023,14565,3958,14616,3906,14681,3871,14757,3853,14841,3852,14871,3853,14900,3871,14985,3906,15061,3958,15125,4023,15177,4098,15213,4183,15230,4212,15231,4242,15230,4326,15213,4402,15177,4467,15125,4518,15061,4554,14985,4571,14900,4572,14871xe" filled="f" stroked="t" strokeweight="1.003000pt" strokecolor="#FFFFFF">
                <v:path arrowok="t"/>
              </v:shape>
            </v:group>
            <v:group style="position:absolute;left:4773;top:14511;width:720;height:720" coordorigin="4773,14511" coordsize="720,720">
              <v:shape style="position:absolute;left:4773;top:14511;width:720;height:720" coordorigin="4773,14511" coordsize="720,720" path="m5133,14511l5046,14521,4968,14551,4899,14597,4842,14658,4801,14731,4778,14812,4773,14871,4774,14900,4791,14985,4827,15061,4878,15125,4943,15177,5019,15213,5103,15230,5133,15231,5163,15230,5247,15213,5323,15177,5388,15125,5439,15061,5475,14985,5492,14900,5493,14871,5492,14841,5475,14757,5439,14681,5388,14616,5323,14565,5247,14529,5163,14512,5133,14511e" filled="t" fillcolor="#F6A01A" stroked="f">
                <v:path arrowok="t"/>
                <v:fill/>
              </v:shape>
            </v:group>
            <v:group style="position:absolute;left:4773;top:14511;width:720;height:720" coordorigin="4773,14511" coordsize="720,720">
              <v:shape style="position:absolute;left:4773;top:14511;width:720;height:720" coordorigin="4773,14511" coordsize="720,720" path="m5493,14871l5483,14784,5453,14705,5406,14637,5346,14580,5273,14539,5191,14516,5133,14511,5103,14512,5019,14529,4943,14565,4878,14616,4827,14681,4791,14757,4774,14841,4773,14871,4774,14900,4791,14985,4827,15061,4878,15125,4943,15177,5019,15213,5103,15230,5133,15231,5163,15230,5247,15213,5323,15177,5388,15125,5439,15061,5475,14985,5492,14900,5493,14871xe" filled="f" stroked="t" strokeweight="1.003000pt" strokecolor="#FFFFFF">
                <v:path arrowok="t"/>
              </v:shape>
            </v:group>
            <v:group style="position:absolute;left:9009;top:14514;width:666;height:726" coordorigin="9009,14514" coordsize="666,726">
              <v:shape style="position:absolute;left:9009;top:14514;width:666;height:726" coordorigin="9009,14514" coordsize="666,726" path="m9377,14514l9317,14519,9233,14543,9159,14585,9097,14641,9050,14711,9020,14790,9009,14878,9010,14907,9028,14992,9064,15069,9116,15135,9181,15187,9258,15222,9343,15240,9372,15241,9394,15240,9458,15231,9518,15211,9572,15181,9620,15143,9661,15098,9665,15093,9392,15093,9368,15092,9302,15075,9246,15040,9203,14992,9177,14932,9171,14888,9172,14863,9188,14796,9222,14739,9270,14697,9329,14670,9373,14663,9665,14663,9664,14661,9623,14615,9576,14577,9522,14546,9462,14526,9399,14515,9377,14514e" filled="t" fillcolor="#FFFFFF" stroked="f">
                <v:path arrowok="t"/>
                <v:fill/>
              </v:shape>
              <v:shape style="position:absolute;left:9009;top:14514;width:666;height:726" coordorigin="9009,14514" coordsize="666,726" path="m9578,14975l9542,15026,9493,15064,9435,15087,9392,15093,9665,15093,9673,15081,9578,14975e" filled="t" fillcolor="#FFFFFF" stroked="f">
                <v:path arrowok="t"/>
                <v:fill/>
              </v:shape>
              <v:shape style="position:absolute;left:9009;top:14514;width:666;height:726" coordorigin="9009,14514" coordsize="666,726" path="m9665,14663l9373,14663,9397,14664,9419,14667,9481,14686,9531,14720,9569,14765,9676,14678,9665,14663e" filled="t" fillcolor="#FFFFFF" stroked="f">
                <v:path arrowok="t"/>
                <v:fill/>
              </v:shape>
            </v:group>
            <v:group style="position:absolute;left:9316;top:14804;width:147;height:147" coordorigin="9316,14804" coordsize="147,147">
              <v:shape style="position:absolute;left:9316;top:14804;width:147;height:147" coordorigin="9316,14804" coordsize="147,147" path="m9464,14951l9316,14951,9316,14804,9464,14804,9464,14951e" filled="t" fillcolor="#FFFFFF" stroked="f">
                <v:path arrowok="t"/>
                <v:fill/>
              </v:shape>
            </v:group>
            <v:group style="position:absolute;left:8771;top:14541;width:157;height:687" coordorigin="8771,14541" coordsize="157,687">
              <v:shape style="position:absolute;left:8771;top:14541;width:157;height:687" coordorigin="8771,14541" coordsize="157,687" path="m8771,14541l8928,14541,8928,15228,8771,15228,8771,14541e" filled="t" fillcolor="#FFFFFF" stroked="f">
                <v:path arrowok="t"/>
                <v:fill/>
              </v:shape>
            </v:group>
            <v:group style="position:absolute;left:9742;top:14541;width:723;height:687" coordorigin="9742,14541" coordsize="723,687">
              <v:shape style="position:absolute;left:9742;top:14541;width:723;height:687" coordorigin="9742,14541" coordsize="723,687" path="m9955,14541l9742,14541,9742,15228,9882,15228,9882,14722,10014,14722,9955,14541e" filled="t" fillcolor="#FFFFFF" stroked="f">
                <v:path arrowok="t"/>
                <v:fill/>
              </v:shape>
              <v:shape style="position:absolute;left:9742;top:14541;width:723;height:687" coordorigin="9742,14541" coordsize="723,687" path="m10014,14722l9884,14722,10046,15228,10154,15228,10233,14989,10102,14989,10014,14722e" filled="t" fillcolor="#FFFFFF" stroked="f">
                <v:path arrowok="t"/>
                <v:fill/>
              </v:shape>
              <v:shape style="position:absolute;left:9742;top:14541;width:723;height:687" coordorigin="9742,14541" coordsize="723,687" path="m10465,14722l10324,14722,10324,15228,10465,15228,10465,14722e" filled="t" fillcolor="#FFFFFF" stroked="f">
                <v:path arrowok="t"/>
                <v:fill/>
              </v:shape>
              <v:shape style="position:absolute;left:9742;top:14541;width:723;height:687" coordorigin="9742,14541" coordsize="723,687" path="m10465,14541l10252,14541,10104,14989,10233,14989,10322,14722,10465,14722,10465,14541e" filled="t" fillcolor="#FFFFFF" stroked="f">
                <v:path arrowok="t"/>
                <v:fill/>
              </v:shape>
            </v:group>
            <v:group style="position:absolute;left:10488;top:14541;width:672;height:687" coordorigin="10488,14541" coordsize="672,687">
              <v:shape style="position:absolute;left:10488;top:14541;width:672;height:687" coordorigin="10488,14541" coordsize="672,687" path="m10963,14740l10819,14740,10954,15103,10781,15103,10737,15228,11160,15228,10963,14740e" filled="t" fillcolor="#FFFFFF" stroked="f">
                <v:path arrowok="t"/>
                <v:fill/>
              </v:shape>
              <v:shape style="position:absolute;left:10488;top:14541;width:672;height:687" coordorigin="10488,14541" coordsize="672,687" path="m10882,14541l10765,14541,10488,15228,10644,15228,10819,14740,10963,14740,10882,14541e" filled="t" fillcolor="#FFFFFF" stroked="f">
                <v:path arrowok="t"/>
                <v:fill/>
              </v:shape>
            </v:group>
            <v:group style="position:absolute;left:0;top:1960;width:7260;height:720" coordorigin="0,1960" coordsize="7260,720">
              <v:shape style="position:absolute;left:0;top:1960;width:7260;height:720" coordorigin="0,1960" coordsize="7260,720" path="m0,1960l0,2680,7260,2680,7260,2160,7259,2094,7249,2025,7211,1977,7152,1963,0,1960e" filled="t" fillcolor="#005596" stroked="f">
                <v:path arrowok="t"/>
                <v:fill/>
              </v:shape>
            </v:group>
            <v:group style="position:absolute;left:0;top:2680;width:7260;height:2760" coordorigin="0,2680" coordsize="7260,2760">
              <v:shape style="position:absolute;left:0;top:2680;width:7260;height:2760" coordorigin="0,2680" coordsize="7260,2760" path="m7260,2680l0,2680,0,5440,7020,5440,7095,5440,7176,5434,7235,5404,7257,5332,7260,5239,7260,2680e" filled="t" fillcolor="#F6A01A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43" w:lineRule="exact"/>
        <w:ind w:left="109" w:right="-20"/>
        <w:jc w:val="left"/>
        <w:rPr>
          <w:rFonts w:ascii="Arial" w:hAnsi="Arial" w:cs="Arial" w:eastAsia="Arial"/>
          <w:sz w:val="110"/>
          <w:szCs w:val="110"/>
        </w:rPr>
      </w:pPr>
      <w:rPr/>
      <w:r>
        <w:rPr>
          <w:rFonts w:ascii="Arial" w:hAnsi="Arial" w:cs="Arial" w:eastAsia="Arial"/>
          <w:sz w:val="110"/>
          <w:szCs w:val="110"/>
          <w:color w:val="FFFFFF"/>
          <w:spacing w:val="-52"/>
          <w:w w:val="88"/>
          <w:position w:val="-1"/>
        </w:rPr>
        <w:t>E</w:t>
      </w:r>
      <w:r>
        <w:rPr>
          <w:rFonts w:ascii="Arial" w:hAnsi="Arial" w:cs="Arial" w:eastAsia="Arial"/>
          <w:sz w:val="110"/>
          <w:szCs w:val="110"/>
          <w:color w:val="FFFFFF"/>
          <w:spacing w:val="-33"/>
          <w:w w:val="102"/>
          <w:position w:val="-1"/>
        </w:rPr>
        <w:t>m</w:t>
      </w:r>
      <w:r>
        <w:rPr>
          <w:rFonts w:ascii="Arial" w:hAnsi="Arial" w:cs="Arial" w:eastAsia="Arial"/>
          <w:sz w:val="110"/>
          <w:szCs w:val="110"/>
          <w:color w:val="FFFFFF"/>
          <w:spacing w:val="-45"/>
          <w:w w:val="109"/>
          <w:position w:val="-1"/>
        </w:rPr>
        <w:t>p</w:t>
      </w:r>
      <w:r>
        <w:rPr>
          <w:rFonts w:ascii="Arial" w:hAnsi="Arial" w:cs="Arial" w:eastAsia="Arial"/>
          <w:sz w:val="110"/>
          <w:szCs w:val="110"/>
          <w:color w:val="FFFFFF"/>
          <w:spacing w:val="-46"/>
          <w:w w:val="109"/>
          <w:position w:val="-1"/>
        </w:rPr>
        <w:t>l</w:t>
      </w:r>
      <w:r>
        <w:rPr>
          <w:rFonts w:ascii="Arial" w:hAnsi="Arial" w:cs="Arial" w:eastAsia="Arial"/>
          <w:sz w:val="110"/>
          <w:szCs w:val="110"/>
          <w:color w:val="FFFFFF"/>
          <w:spacing w:val="-53"/>
          <w:w w:val="106"/>
          <w:position w:val="-1"/>
        </w:rPr>
        <w:t>o</w:t>
      </w:r>
      <w:r>
        <w:rPr>
          <w:rFonts w:ascii="Arial" w:hAnsi="Arial" w:cs="Arial" w:eastAsia="Arial"/>
          <w:sz w:val="110"/>
          <w:szCs w:val="110"/>
          <w:color w:val="FFFFFF"/>
          <w:spacing w:val="-28"/>
          <w:w w:val="92"/>
          <w:position w:val="-1"/>
        </w:rPr>
        <w:t>y</w:t>
      </w:r>
      <w:r>
        <w:rPr>
          <w:rFonts w:ascii="Arial" w:hAnsi="Arial" w:cs="Arial" w:eastAsia="Arial"/>
          <w:sz w:val="110"/>
          <w:szCs w:val="110"/>
          <w:color w:val="FFFFFF"/>
          <w:spacing w:val="-39"/>
          <w:w w:val="102"/>
          <w:position w:val="-1"/>
        </w:rPr>
        <w:t>m</w:t>
      </w:r>
      <w:r>
        <w:rPr>
          <w:rFonts w:ascii="Arial" w:hAnsi="Arial" w:cs="Arial" w:eastAsia="Arial"/>
          <w:sz w:val="110"/>
          <w:szCs w:val="110"/>
          <w:color w:val="FFFFFF"/>
          <w:spacing w:val="-39"/>
          <w:w w:val="100"/>
          <w:position w:val="-1"/>
        </w:rPr>
        <w:t>e</w:t>
      </w:r>
      <w:r>
        <w:rPr>
          <w:rFonts w:ascii="Arial" w:hAnsi="Arial" w:cs="Arial" w:eastAsia="Arial"/>
          <w:sz w:val="110"/>
          <w:szCs w:val="110"/>
          <w:color w:val="FFFFFF"/>
          <w:spacing w:val="-45"/>
          <w:w w:val="106"/>
          <w:position w:val="-1"/>
        </w:rPr>
        <w:t>nt</w:t>
      </w:r>
      <w:r>
        <w:rPr>
          <w:rFonts w:ascii="Arial" w:hAnsi="Arial" w:cs="Arial" w:eastAsia="Arial"/>
          <w:sz w:val="110"/>
          <w:szCs w:val="110"/>
          <w:color w:val="000000"/>
          <w:spacing w:val="0"/>
          <w:w w:val="100"/>
          <w:position w:val="0"/>
        </w:rPr>
      </w:r>
    </w:p>
    <w:p>
      <w:pPr>
        <w:spacing w:before="0" w:after="0" w:line="1202" w:lineRule="exact"/>
        <w:ind w:left="200" w:right="-20"/>
        <w:jc w:val="left"/>
        <w:rPr>
          <w:rFonts w:ascii="Arial" w:hAnsi="Arial" w:cs="Arial" w:eastAsia="Arial"/>
          <w:sz w:val="122"/>
          <w:szCs w:val="122"/>
        </w:rPr>
      </w:pPr>
      <w:rPr/>
      <w:r>
        <w:rPr>
          <w:rFonts w:ascii="Arial" w:hAnsi="Arial" w:cs="Arial" w:eastAsia="Arial"/>
          <w:sz w:val="122"/>
          <w:szCs w:val="122"/>
          <w:color w:val="FFFFFF"/>
          <w:spacing w:val="-59"/>
          <w:w w:val="102"/>
          <w:position w:val="2"/>
        </w:rPr>
        <w:t>A</w:t>
      </w:r>
      <w:r>
        <w:rPr>
          <w:rFonts w:ascii="Arial" w:hAnsi="Arial" w:cs="Arial" w:eastAsia="Arial"/>
          <w:sz w:val="122"/>
          <w:szCs w:val="122"/>
          <w:color w:val="FFFFFF"/>
          <w:spacing w:val="-38"/>
          <w:w w:val="109"/>
          <w:position w:val="2"/>
        </w:rPr>
        <w:t>g</w:t>
      </w:r>
      <w:r>
        <w:rPr>
          <w:rFonts w:ascii="Arial" w:hAnsi="Arial" w:cs="Arial" w:eastAsia="Arial"/>
          <w:sz w:val="122"/>
          <w:szCs w:val="122"/>
          <w:color w:val="FFFFFF"/>
          <w:spacing w:val="-60"/>
          <w:w w:val="100"/>
          <w:position w:val="2"/>
        </w:rPr>
        <w:t>r</w:t>
      </w:r>
      <w:r>
        <w:rPr>
          <w:rFonts w:ascii="Arial" w:hAnsi="Arial" w:cs="Arial" w:eastAsia="Arial"/>
          <w:sz w:val="122"/>
          <w:szCs w:val="122"/>
          <w:color w:val="FFFFFF"/>
          <w:spacing w:val="-45"/>
          <w:w w:val="100"/>
          <w:position w:val="2"/>
        </w:rPr>
        <w:t>e</w:t>
      </w:r>
      <w:r>
        <w:rPr>
          <w:rFonts w:ascii="Arial" w:hAnsi="Arial" w:cs="Arial" w:eastAsia="Arial"/>
          <w:sz w:val="122"/>
          <w:szCs w:val="122"/>
          <w:color w:val="FFFFFF"/>
          <w:spacing w:val="-46"/>
          <w:w w:val="100"/>
          <w:position w:val="2"/>
        </w:rPr>
        <w:t>eme</w:t>
      </w:r>
      <w:r>
        <w:rPr>
          <w:rFonts w:ascii="Arial" w:hAnsi="Arial" w:cs="Arial" w:eastAsia="Arial"/>
          <w:sz w:val="122"/>
          <w:szCs w:val="122"/>
          <w:color w:val="FFFFFF"/>
          <w:spacing w:val="-52"/>
          <w:w w:val="100"/>
          <w:position w:val="2"/>
        </w:rPr>
        <w:t>n</w:t>
      </w:r>
      <w:r>
        <w:rPr>
          <w:rFonts w:ascii="Arial" w:hAnsi="Arial" w:cs="Arial" w:eastAsia="Arial"/>
          <w:sz w:val="122"/>
          <w:szCs w:val="122"/>
          <w:color w:val="FFFFFF"/>
          <w:spacing w:val="0"/>
          <w:w w:val="119"/>
          <w:position w:val="2"/>
        </w:rPr>
        <w:t>t</w:t>
      </w:r>
      <w:r>
        <w:rPr>
          <w:rFonts w:ascii="Arial" w:hAnsi="Arial" w:cs="Arial" w:eastAsia="Arial"/>
          <w:sz w:val="122"/>
          <w:szCs w:val="122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8" w:lineRule="auto"/>
        <w:ind w:left="1000" w:right="759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ICMA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contact: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Martha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ego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0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ICMA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ector</w:t>
      </w:r>
      <w:r>
        <w:rPr>
          <w:rFonts w:ascii="Arial" w:hAnsi="Arial" w:cs="Arial" w:eastAsia="Arial"/>
          <w:sz w:val="18"/>
          <w:szCs w:val="18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Ethics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10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Membership</w:t>
      </w:r>
      <w:r>
        <w:rPr>
          <w:rFonts w:ascii="Arial" w:hAnsi="Arial" w:cs="Arial" w:eastAsia="Arial"/>
          <w:sz w:val="18"/>
          <w:szCs w:val="18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eam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Leader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78" w:lineRule="auto"/>
        <w:ind w:left="1000" w:right="72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202.962.3668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hyperlink r:id="rId15"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mpe</w:t>
        </w:r>
        <w:r>
          <w:rPr>
            <w:rFonts w:ascii="Arial" w:hAnsi="Arial" w:cs="Arial" w:eastAsia="Arial"/>
            <w:sz w:val="18"/>
            <w:szCs w:val="18"/>
            <w:color w:val="FFFFFF"/>
            <w:spacing w:val="-3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ego@icma.o</w:t>
        </w:r>
        <w:r>
          <w:rPr>
            <w:rFonts w:ascii="Arial" w:hAnsi="Arial" w:cs="Arial" w:eastAsia="Arial"/>
            <w:sz w:val="18"/>
            <w:szCs w:val="18"/>
            <w:color w:val="FFFFFF"/>
            <w:spacing w:val="-3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1480" w:bottom="280" w:left="68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62.889099pt;margin-top:53.875381pt;width:94.82430pt;height:32.193218pt;mso-position-horizontal-relative:page;mso-position-vertical-relative:page;z-index:-1159" coordorigin="5258,1078" coordsize="1896,644">
            <v:group style="position:absolute;left:5260;top:1080;width:586;height:639" coordorigin="5260,1080" coordsize="586,639">
              <v:shape style="position:absolute;left:5260;top:1080;width:586;height:639" coordorigin="5260,1080" coordsize="586,639" path="m5583,1080l5505,1089,5434,1116,5372,1157,5322,1211,5285,1275,5264,1348,5260,1399,5261,1426,5277,1500,5308,1568,5354,1625,5411,1671,5479,1703,5554,1718,5580,1719,5602,1718,5665,1707,5723,1685,5775,1652,5820,1610,5838,1588,5611,1588,5586,1587,5516,1569,5461,1534,5423,1485,5404,1424,5402,1403,5403,1379,5423,1315,5461,1262,5515,1226,5580,1211,5837,1211,5835,1207,5793,1162,5744,1125,5688,1099,5626,1083,5605,1081,5583,1080e" filled="t" fillcolor="#0067AC" stroked="f">
                <v:path arrowok="t"/>
                <v:fill/>
              </v:shape>
              <v:shape style="position:absolute;left:5260;top:1080;width:586;height:639" coordorigin="5260,1080" coordsize="586,639" path="m5760,1485l5724,1535,5673,1570,5611,1588,5838,1588,5845,1577,5760,1485e" filled="t" fillcolor="#0067AC" stroked="f">
                <v:path arrowok="t"/>
                <v:fill/>
              </v:shape>
              <v:shape style="position:absolute;left:5260;top:1080;width:586;height:639" coordorigin="5260,1080" coordsize="586,639" path="m5837,1211l5580,1211,5604,1212,5627,1215,5686,1237,5745,1290,5756,1306,5846,1224,5837,1211e" filled="t" fillcolor="#0067AC" stroked="f">
                <v:path arrowok="t"/>
                <v:fill/>
              </v:shape>
            </v:group>
            <v:group style="position:absolute;left:5530;top:1335;width:129;height:129" coordorigin="5530,1335" coordsize="129,129">
              <v:shape style="position:absolute;left:5530;top:1335;width:129;height:129" coordorigin="5530,1335" coordsize="129,129" path="m5660,1464l5530,1464,5530,1335,5660,1335,5660,1464e" filled="t" fillcolor="#939598" stroked="f">
                <v:path arrowok="t"/>
                <v:fill/>
              </v:shape>
            </v:group>
            <v:group style="position:absolute;left:5904;top:1103;width:636;height:604" coordorigin="5904,1103" coordsize="636,604">
              <v:shape style="position:absolute;left:5904;top:1103;width:636;height:604" coordorigin="5904,1103" coordsize="636,604" path="m6092,1103l5904,1103,5904,1707,6028,1707,6028,1262,6144,1262,6092,1103e" filled="t" fillcolor="#0067AC" stroked="f">
                <v:path arrowok="t"/>
                <v:fill/>
              </v:shape>
              <v:shape style="position:absolute;left:5904;top:1103;width:636;height:604" coordorigin="5904,1103" coordsize="636,604" path="m6144,1262l6030,1262,6172,1707,6267,1707,6337,1497,6221,1497,6144,1262e" filled="t" fillcolor="#0067AC" stroked="f">
                <v:path arrowok="t"/>
                <v:fill/>
              </v:shape>
              <v:shape style="position:absolute;left:5904;top:1103;width:636;height:604" coordorigin="5904,1103" coordsize="636,604" path="m6540,1262l6416,1262,6416,1707,6540,1707,6540,1262e" filled="t" fillcolor="#0067AC" stroked="f">
                <v:path arrowok="t"/>
                <v:fill/>
              </v:shape>
              <v:shape style="position:absolute;left:5904;top:1103;width:636;height:604" coordorigin="5904,1103" coordsize="636,604" path="m6540,1103l6353,1103,6223,1497,6337,1497,6415,1262,6540,1262,6540,1103e" filled="t" fillcolor="#0067AC" stroked="f">
                <v:path arrowok="t"/>
                <v:fill/>
              </v:shape>
            </v:group>
            <v:group style="position:absolute;left:6561;top:1103;width:591;height:604" coordorigin="6561,1103" coordsize="591,604">
              <v:shape style="position:absolute;left:6561;top:1103;width:591;height:604" coordorigin="6561,1103" coordsize="591,604" path="m6978,1279l6852,1279,6971,1597,6818,1597,6780,1707,7152,1707,6978,1279e" filled="t" fillcolor="#0067AC" stroked="f">
                <v:path arrowok="t"/>
                <v:fill/>
              </v:shape>
              <v:shape style="position:absolute;left:6561;top:1103;width:591;height:604" coordorigin="6561,1103" coordsize="591,604" path="m6907,1103l6804,1103,6561,1707,6698,1707,6852,1279,6978,1279,6907,1103e" filled="t" fillcolor="#0067A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2.535995pt;margin-top:55.146999pt;width:6.923pt;height:30.219pt;mso-position-horizontal-relative:page;mso-position-vertical-relative:page;z-index:-1158" coordorigin="5051,1103" coordsize="138,604">
            <v:shape style="position:absolute;left:5051;top:1103;width:138;height:604" coordorigin="5051,1103" coordsize="138,604" path="m5051,1103l5189,1103,5189,1707,5051,1707,5051,1103e" filled="t" fillcolor="#0067AC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0.410823pt;height:10.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78" w:lineRule="auto"/>
        <w:ind w:left="200" w:right="18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ances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ofessional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ernment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orldwid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6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eate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cellence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5"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ernance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eloping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ancing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ofessional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management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ernment.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ICMA,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International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City/County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Management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Association,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vides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support;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publication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data,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information;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peer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esults-oriented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assistance;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aining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ofessional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elopment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than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78" w:lineRule="auto"/>
        <w:ind w:left="200" w:right="36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9,000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wn,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xperts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individuals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ganizations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oughout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orld.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management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decisions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ICM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membe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million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individuals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thousands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communitie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villages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met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opolitan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ea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78" w:lineRule="auto"/>
        <w:ind w:left="200" w:right="631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777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North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Capitol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eet,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Suite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8"/>
          <w:w w:val="108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ashington,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3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3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1"/>
        </w:rPr>
        <w:t>2-4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3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2-289-ICMA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(4262)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05596"/>
          <w:w w:val="108"/>
        </w:rPr>
      </w:r>
      <w:hyperlink r:id="rId17">
        <w:r>
          <w:rPr>
            <w:rFonts w:ascii="Times New Roman" w:hAnsi="Times New Roman" w:cs="Times New Roman" w:eastAsia="Times New Roman"/>
            <w:sz w:val="18"/>
            <w:szCs w:val="18"/>
            <w:color w:val="005596"/>
            <w:w w:val="108"/>
            <w:u w:val="single" w:color="005596"/>
          </w:rPr>
          <w:t>icma.o</w:t>
        </w:r>
        <w:r>
          <w:rPr>
            <w:rFonts w:ascii="Times New Roman" w:hAnsi="Times New Roman" w:cs="Times New Roman" w:eastAsia="Times New Roman"/>
            <w:sz w:val="18"/>
            <w:szCs w:val="18"/>
            <w:color w:val="005596"/>
            <w:spacing w:val="-3"/>
            <w:w w:val="108"/>
            <w:u w:val="single" w:color="00559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5596"/>
            <w:spacing w:val="-3"/>
            <w:w w:val="108"/>
            <w:u w:val="single" w:color="005596"/>
          </w:rPr>
        </w:r>
        <w:r>
          <w:rPr>
            <w:rFonts w:ascii="Times New Roman" w:hAnsi="Times New Roman" w:cs="Times New Roman" w:eastAsia="Times New Roman"/>
            <w:sz w:val="18"/>
            <w:szCs w:val="18"/>
            <w:color w:val="005596"/>
            <w:spacing w:val="0"/>
            <w:w w:val="100"/>
            <w:u w:val="single" w:color="005596"/>
          </w:rPr>
          <w:t>g</w:t>
        </w:r>
        <w:r>
          <w:rPr>
            <w:rFonts w:ascii="Times New Roman" w:hAnsi="Times New Roman" w:cs="Times New Roman" w:eastAsia="Times New Roman"/>
            <w:sz w:val="18"/>
            <w:szCs w:val="18"/>
            <w:color w:val="005596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8" w:lineRule="auto"/>
        <w:ind w:left="200" w:right="19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yright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©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92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2"/>
          <w:w w:val="92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2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International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City/County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Management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Association.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rights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eser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ed,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including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rights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ep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oduction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mean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copies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photog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aphic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oces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electrical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mechanical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printed,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written,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eco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visual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oduction,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kn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wledge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etri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stem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permission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writing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obtained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yright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oprieto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7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47" w:after="0" w:line="240" w:lineRule="auto"/>
        <w:ind w:left="108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94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Int</w:t>
      </w:r>
      <w:r>
        <w:rPr>
          <w:rFonts w:ascii="Arial" w:hAnsi="Arial" w:cs="Arial" w:eastAsia="Arial"/>
          <w:sz w:val="20"/>
          <w:szCs w:val="20"/>
          <w:color w:val="005596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oduction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erm</w:t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2: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Duties</w:t>
      </w:r>
      <w:r>
        <w:rPr>
          <w:rFonts w:ascii="Arial" w:hAnsi="Arial" w:cs="Arial" w:eastAsia="Arial"/>
          <w:sz w:val="20"/>
          <w:szCs w:val="20"/>
          <w:color w:val="00559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Authority</w:t>
      </w:r>
      <w:r>
        <w:rPr>
          <w:rFonts w:ascii="Arial" w:hAnsi="Arial" w:cs="Arial" w:eastAsia="Arial"/>
          <w:sz w:val="20"/>
          <w:szCs w:val="20"/>
          <w:color w:val="005596"/>
          <w:spacing w:val="-3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3: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Compensation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4: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Health,</w:t>
      </w:r>
      <w:r>
        <w:rPr>
          <w:rFonts w:ascii="Arial" w:hAnsi="Arial" w:cs="Arial" w:eastAsia="Arial"/>
          <w:sz w:val="20"/>
          <w:szCs w:val="20"/>
          <w:color w:val="005596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Disability</w:t>
      </w:r>
      <w:r>
        <w:rPr>
          <w:rFonts w:ascii="Arial" w:hAnsi="Arial" w:cs="Arial" w:eastAsia="Arial"/>
          <w:sz w:val="20"/>
          <w:szCs w:val="20"/>
          <w:color w:val="005596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Life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4"/>
          <w:b/>
          <w:bCs/>
        </w:rPr>
        <w:t>Insurance</w:t>
      </w:r>
      <w:r>
        <w:rPr>
          <w:rFonts w:ascii="Arial" w:hAnsi="Arial" w:cs="Arial" w:eastAsia="Arial"/>
          <w:sz w:val="20"/>
          <w:szCs w:val="20"/>
          <w:color w:val="005596"/>
          <w:spacing w:val="7"/>
          <w:w w:val="9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Benefits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3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5: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-11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acation,</w:t>
      </w:r>
      <w:r>
        <w:rPr>
          <w:rFonts w:ascii="Arial" w:hAnsi="Arial" w:cs="Arial" w:eastAsia="Arial"/>
          <w:sz w:val="20"/>
          <w:szCs w:val="20"/>
          <w:color w:val="005596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2"/>
          <w:b/>
          <w:bCs/>
        </w:rPr>
        <w:t>Sick,</w:t>
      </w:r>
      <w:r>
        <w:rPr>
          <w:rFonts w:ascii="Arial" w:hAnsi="Arial" w:cs="Arial" w:eastAsia="Arial"/>
          <w:sz w:val="20"/>
          <w:szCs w:val="20"/>
          <w:color w:val="005596"/>
          <w:spacing w:val="8"/>
          <w:w w:val="9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Military</w:t>
      </w:r>
      <w:r>
        <w:rPr>
          <w:rFonts w:ascii="Arial" w:hAnsi="Arial" w:cs="Arial" w:eastAsia="Arial"/>
          <w:sz w:val="20"/>
          <w:szCs w:val="20"/>
          <w:color w:val="005596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Leave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3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6: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Automobile</w:t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7: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Reti</w:t>
      </w:r>
      <w:r>
        <w:rPr>
          <w:rFonts w:ascii="Arial" w:hAnsi="Arial" w:cs="Arial" w:eastAsia="Arial"/>
          <w:sz w:val="20"/>
          <w:szCs w:val="20"/>
          <w:color w:val="005596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ement</w:t>
      </w:r>
      <w:r>
        <w:rPr>
          <w:rFonts w:ascii="Arial" w:hAnsi="Arial" w:cs="Arial" w:eastAsia="Arial"/>
          <w:sz w:val="20"/>
          <w:szCs w:val="20"/>
          <w:color w:val="005596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8: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0"/>
          <w:szCs w:val="20"/>
          <w:color w:val="00559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0"/>
          <w:b/>
          <w:bCs/>
        </w:rPr>
        <w:t>Business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Expenses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5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9:</w:t>
      </w:r>
      <w:r>
        <w:rPr>
          <w:rFonts w:ascii="Arial" w:hAnsi="Arial" w:cs="Arial" w:eastAsia="Arial"/>
          <w:sz w:val="20"/>
          <w:szCs w:val="20"/>
          <w:color w:val="00559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ermination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10: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Severance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11: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Resignation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7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12: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Performance</w:t>
      </w:r>
      <w:r>
        <w:rPr>
          <w:rFonts w:ascii="Arial" w:hAnsi="Arial" w:cs="Arial" w:eastAsia="Arial"/>
          <w:sz w:val="20"/>
          <w:szCs w:val="20"/>
          <w:color w:val="005596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Evaluation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7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13: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Hours</w:t>
      </w:r>
      <w:r>
        <w:rPr>
          <w:rFonts w:ascii="Arial" w:hAnsi="Arial" w:cs="Arial" w:eastAsia="Arial"/>
          <w:sz w:val="20"/>
          <w:szCs w:val="20"/>
          <w:color w:val="005596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-11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ork</w:t>
      </w:r>
      <w:r>
        <w:rPr>
          <w:rFonts w:ascii="Arial" w:hAnsi="Arial" w:cs="Arial" w:eastAsia="Arial"/>
          <w:sz w:val="20"/>
          <w:szCs w:val="20"/>
          <w:color w:val="005596"/>
          <w:spacing w:val="-4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14: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Ethical</w:t>
      </w:r>
      <w:r>
        <w:rPr>
          <w:rFonts w:ascii="Arial" w:hAnsi="Arial" w:cs="Arial" w:eastAsia="Arial"/>
          <w:sz w:val="20"/>
          <w:szCs w:val="20"/>
          <w:color w:val="005596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Commitments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15: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Outside</w:t>
      </w:r>
      <w:r>
        <w:rPr>
          <w:rFonts w:ascii="Arial" w:hAnsi="Arial" w:cs="Arial" w:eastAsia="Arial"/>
          <w:sz w:val="20"/>
          <w:szCs w:val="2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Activities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16: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Moving</w:t>
      </w:r>
      <w:r>
        <w:rPr>
          <w:rFonts w:ascii="Arial" w:hAnsi="Arial" w:cs="Arial" w:eastAsia="Arial"/>
          <w:sz w:val="20"/>
          <w:szCs w:val="2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7"/>
          <w:b/>
          <w:bCs/>
        </w:rPr>
        <w:t>Relocation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Expenses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17: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Home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Sale</w:t>
      </w:r>
      <w:r>
        <w:rPr>
          <w:rFonts w:ascii="Arial" w:hAnsi="Arial" w:cs="Arial" w:eastAsia="Arial"/>
          <w:sz w:val="20"/>
          <w:szCs w:val="20"/>
          <w:color w:val="005596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3"/>
          <w:b/>
          <w:bCs/>
        </w:rPr>
        <w:t>Pu</w:t>
      </w:r>
      <w:r>
        <w:rPr>
          <w:rFonts w:ascii="Arial" w:hAnsi="Arial" w:cs="Arial" w:eastAsia="Arial"/>
          <w:sz w:val="20"/>
          <w:szCs w:val="20"/>
          <w:color w:val="005596"/>
          <w:spacing w:val="-4"/>
          <w:w w:val="93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3"/>
          <w:b/>
          <w:bCs/>
        </w:rPr>
        <w:t>chase</w:t>
      </w:r>
      <w:r>
        <w:rPr>
          <w:rFonts w:ascii="Arial" w:hAnsi="Arial" w:cs="Arial" w:eastAsia="Arial"/>
          <w:sz w:val="20"/>
          <w:szCs w:val="20"/>
          <w:color w:val="005596"/>
          <w:spacing w:val="12"/>
          <w:w w:val="9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Expenses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9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18: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Indemnification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19: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Bonding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20: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20"/>
          <w:szCs w:val="20"/>
          <w:color w:val="005596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-21"/>
          <w:w w:val="95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5"/>
          <w:b/>
          <w:bCs/>
        </w:rPr>
        <w:t>erms</w:t>
      </w:r>
      <w:r>
        <w:rPr>
          <w:rFonts w:ascii="Arial" w:hAnsi="Arial" w:cs="Arial" w:eastAsia="Arial"/>
          <w:sz w:val="20"/>
          <w:szCs w:val="20"/>
          <w:color w:val="005596"/>
          <w:spacing w:val="8"/>
          <w:w w:val="9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97"/>
          <w:b/>
          <w:bCs/>
        </w:rPr>
        <w:t>Conditions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Employment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96"/>
          <w:b/>
          <w:bCs/>
        </w:rPr>
        <w:t>Section</w:t>
      </w:r>
      <w:r>
        <w:rPr>
          <w:rFonts w:ascii="Arial" w:hAnsi="Arial" w:cs="Arial" w:eastAsia="Arial"/>
          <w:sz w:val="20"/>
          <w:szCs w:val="20"/>
          <w:color w:val="005596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21–22: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Notices</w:t>
      </w:r>
      <w:r>
        <w:rPr>
          <w:rFonts w:ascii="Arial" w:hAnsi="Arial" w:cs="Arial" w:eastAsia="Arial"/>
          <w:sz w:val="20"/>
          <w:szCs w:val="20"/>
          <w:color w:val="00559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0"/>
          <w:szCs w:val="20"/>
          <w:color w:val="00559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005596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0" w:right="-20"/>
        <w:jc w:val="left"/>
        <w:tabs>
          <w:tab w:pos="9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Appendix</w:t>
      </w:r>
      <w:r>
        <w:rPr>
          <w:rFonts w:ascii="Arial" w:hAnsi="Arial" w:cs="Arial" w:eastAsia="Arial"/>
          <w:sz w:val="20"/>
          <w:szCs w:val="2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color w:val="005596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Separation</w:t>
      </w:r>
      <w:r>
        <w:rPr>
          <w:rFonts w:ascii="Arial" w:hAnsi="Arial" w:cs="Arial" w:eastAsia="Arial"/>
          <w:sz w:val="20"/>
          <w:szCs w:val="20"/>
          <w:color w:val="005596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color w:val="00559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Employment</w:t>
      </w:r>
      <w:r>
        <w:rPr>
          <w:rFonts w:ascii="Arial" w:hAnsi="Arial" w:cs="Arial" w:eastAsia="Arial"/>
          <w:sz w:val="20"/>
          <w:szCs w:val="20"/>
          <w:color w:val="005596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color w:val="00559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0"/>
          <w:szCs w:val="20"/>
          <w:color w:val="00559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>Release</w:t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color w:val="005596"/>
          <w:spacing w:val="0"/>
          <w:w w:val="106"/>
          <w:b/>
          <w:bCs/>
        </w:rPr>
        <w:t>13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footer="484" w:header="0" w:top="960" w:bottom="680" w:left="840" w:right="1080"/>
          <w:footerReference w:type="odd" r:id="rId18"/>
          <w:pgSz w:w="12240" w:h="158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00" w:right="-20"/>
        <w:jc w:val="left"/>
        <w:tabs>
          <w:tab w:pos="55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0pt;margin-top:-5.158106pt;width:504pt;height:.1pt;mso-position-horizontal-relative:page;mso-position-vertical-relative:paragraph;z-index:-1157" coordorigin="1200,-103" coordsize="10080,2">
            <v:shape style="position:absolute;left:1200;top:-103;width:10080;height:2" coordorigin="1200,-103" coordsize="10080,0" path="m1200,-103l11280,-103e" filled="f" stroked="t" strokeweight=".5pt" strokecolor="#005596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7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</w:r>
      <w:r>
        <w:rPr>
          <w:rFonts w:ascii="Arial" w:hAnsi="Arial" w:cs="Arial" w:eastAsia="Arial"/>
          <w:sz w:val="18"/>
          <w:szCs w:val="18"/>
          <w:color w:val="005596"/>
          <w:spacing w:val="18"/>
          <w:w w:val="101"/>
        </w:rPr>
        <w:t>ICM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18"/>
          <w:w w:val="100"/>
        </w:rPr>
        <w:t>MODE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18"/>
          <w:w w:val="97"/>
        </w:rPr>
        <w:t>EMPLOYMEN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18"/>
          <w:w w:val="95"/>
        </w:rPr>
        <w:t>AGREEMEN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5596"/>
          <w:spacing w:val="18"/>
          <w:w w:val="93"/>
        </w:rPr>
        <w:t>201</w:t>
      </w:r>
      <w:r>
        <w:rPr>
          <w:rFonts w:ascii="Arial" w:hAnsi="Arial" w:cs="Arial" w:eastAsia="Arial"/>
          <w:sz w:val="18"/>
          <w:szCs w:val="18"/>
          <w:color w:val="005596"/>
          <w:spacing w:val="0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005596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-2145633672" w:top="1480" w:bottom="280" w:left="1100" w:right="840"/>
          <w:footerReference w:type="even" r:id="rId19"/>
          <w:pgSz w:w="12240" w:h="15840"/>
        </w:sectPr>
      </w:pPr>
      <w:rPr/>
    </w:p>
    <w:p>
      <w:pPr>
        <w:spacing w:before="47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rodu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100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1" w:lineRule="auto"/>
        <w:ind w:left="120" w:right="9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mad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ente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[date]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[loca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1"/>
        </w:rPr>
        <w:t>[state]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[t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22"/>
        </w:rPr>
        <w:t>wn/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1"/>
        </w:rPr>
        <w:t>city/county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municipa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2"/>
        </w:rPr>
        <w:t>(he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einafter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”Empl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er”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[name]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(he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einafte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called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“Empl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6"/>
        </w:rPr>
        <w:t>ee”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individua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education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right="14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xperienc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ernmen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2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membe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Internationa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City/County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Managemen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Associatio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(ICMA)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subjec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ICM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Cod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Ethic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2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8"/>
        </w:rPr>
        <w:t>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footer="484" w:header="0" w:top="960" w:bottom="680" w:left="840" w:right="1080"/>
          <w:footerReference w:type="odd" r:id="rId20"/>
          <w:footerReference w:type="even" r:id="rId21"/>
          <w:pgSz w:w="12240" w:h="15840"/>
          <w:cols w:num="2" w:equalWidth="0">
            <w:col w:w="4921" w:space="479"/>
            <w:col w:w="4920"/>
          </w:cols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1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1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2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20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[date]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6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60" w:lineRule="atLeast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initial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[#]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[date]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[date].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automatically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anni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[#]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[#]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right="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ecommended)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pensation,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oluntarily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262" w:firstLine="30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terminated,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continuation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6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xisting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[bi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eekly/monthly]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continuation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emainder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857" w:space="543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9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99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9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99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9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8"/>
          <w:w w:val="99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2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3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4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8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4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4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[name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perfor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dutie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specifie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[legal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charte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7"/>
        </w:rPr>
        <w:t>and/o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dinanc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(#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[lega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perfor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legall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permissibl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dutie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withou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interfe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chief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faithfully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job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description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charter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comply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amended.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ganization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charter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24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assign,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6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niz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ganize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establish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internal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egulation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rules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ocedu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neces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32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efficient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poli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3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esignations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ee‘s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esignation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accepted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35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(cit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manager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diligenc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skill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xpertis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906" w:space="494"/>
            <w:col w:w="4920"/>
          </w:cols>
        </w:sectPr>
      </w:pPr>
      <w:rPr/>
    </w:p>
    <w:p>
      <w:pPr>
        <w:spacing w:before="77" w:after="0" w:line="271" w:lineRule="auto"/>
        <w:ind w:left="120" w:right="-4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dutie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assigne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opriat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consisten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ofessiona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esponsibilit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eassigned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posi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(cit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manager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posi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consent.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120" w:right="14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designee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attend,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permitted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attend,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meetings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closed,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meetings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amendment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otherwise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6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individuall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5"/>
        </w:rPr>
        <w:t>collecti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4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timel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manne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substanti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6"/>
        </w:rPr>
        <w:t>criticism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complaint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suggestion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attentio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stud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and/o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opriat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action.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1080" w:right="840"/>
          <w:pgSz w:w="12240" w:h="15840"/>
          <w:cols w:num="2" w:equalWidth="0">
            <w:col w:w="4913" w:space="487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1" w:after="0" w:line="240" w:lineRule="auto"/>
        <w:ind w:left="120" w:right="-8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</w:rPr>
        <w:t>3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94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8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8"/>
          <w:b/>
          <w:bCs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83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6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</w:rPr>
        <w:t>on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10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[$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amount],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install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paid.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automatically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amended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120" w:right="6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adjustments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adjustments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classification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3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addition,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0" w:lineRule="auto"/>
        <w:ind w:left="120" w:right="104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2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pt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15"/>
        </w:rPr>
        <w:t>f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15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15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-7"/>
          <w:w w:val="115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2"/>
          <w:w w:val="86"/>
        </w:rPr>
        <w:t>S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11"/>
          <w:w w:val="96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29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29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9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6"/>
          <w:w w:val="100"/>
        </w:rPr>
        <w:t>3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.</w:t>
      </w:r>
      <w:r>
        <w:rPr>
          <w:rFonts w:ascii="Arial" w:hAnsi="Arial" w:cs="Arial" w:eastAsia="Arial"/>
          <w:sz w:val="32"/>
          <w:szCs w:val="32"/>
          <w:color w:val="005596"/>
          <w:spacing w:val="2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9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104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8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4"/>
          <w:w w:val="88"/>
        </w:rPr>
        <w:t>s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11"/>
        </w:rPr>
        <w:t>at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17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6"/>
        </w:rPr>
        <w:t>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left="120" w:right="2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dependent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esults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incenti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left="120" w:right="2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dependent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esults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right="1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indicato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Consumer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3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%]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4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23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boa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30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adjust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3.A.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mutual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adjustment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efforts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adjusted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6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otherwise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entitled,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department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sonnel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egulations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861" w:space="539"/>
            <w:col w:w="4920"/>
          </w:cols>
        </w:sectPr>
      </w:pPr>
      <w:rPr/>
    </w:p>
    <w:p>
      <w:pPr>
        <w:spacing w:before="47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11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3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0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,</w:t>
      </w:r>
      <w:r>
        <w:rPr>
          <w:rFonts w:ascii="Arial" w:hAnsi="Arial" w:cs="Arial" w:eastAsia="Arial"/>
          <w:sz w:val="40"/>
          <w:szCs w:val="40"/>
          <w:color w:val="005596"/>
          <w:spacing w:val="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8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8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98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98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8"/>
          <w:b/>
          <w:bCs/>
          <w:position w:val="-1"/>
        </w:rPr>
        <w:t>b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98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98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8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8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8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8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2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2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4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4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94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94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94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94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94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94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4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94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89"/>
          <w:b/>
          <w:bCs/>
          <w:position w:val="-1"/>
        </w:rPr>
        <w:t>B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  <w:position w:val="-1"/>
        </w:rPr>
        <w:t>f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10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</w:sectPr>
      </w:pPr>
      <w:rPr/>
    </w:p>
    <w:p>
      <w:pPr>
        <w:spacing w:before="4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5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emiums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hospitalization,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gical,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vision,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ehensi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his/her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dependent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ernment].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dependents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manner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mutually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6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emium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calen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amination,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dio-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ascular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amination,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qualified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7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emium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(3)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4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eases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beneficiary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poli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60" w:lineRule="atLeast"/>
        <w:ind w:left="120" w:right="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hos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pitalization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denta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ehensi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medica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6"/>
        </w:rPr>
        <w:t>his/he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depen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alen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basi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ernment]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emium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dependent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19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dependent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manne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mutuall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emium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7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calen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amination,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dio-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ascular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amination,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qualified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emium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6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3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(3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annua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ailabl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3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carrie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elects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obtai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oug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car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rie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emium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equa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5"/>
        </w:rPr>
        <w:t>poli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poli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nam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4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righ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nam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beneficiar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5"/>
        </w:rPr>
        <w:t>poli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12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insur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busines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beneficiary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eof.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ansporting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custody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famil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909" w:space="491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2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,</w:t>
      </w:r>
      <w:r>
        <w:rPr>
          <w:rFonts w:ascii="Arial" w:hAnsi="Arial" w:cs="Arial" w:eastAsia="Arial"/>
          <w:sz w:val="40"/>
          <w:szCs w:val="40"/>
          <w:color w:val="005596"/>
          <w:spacing w:val="-2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92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2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2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2"/>
          <w:b/>
          <w:bCs/>
          <w:position w:val="-1"/>
        </w:rPr>
        <w:t>k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2"/>
          <w:b/>
          <w:bCs/>
          <w:position w:val="-1"/>
        </w:rPr>
        <w:t>,</w:t>
      </w:r>
      <w:r>
        <w:rPr>
          <w:rFonts w:ascii="Arial" w:hAnsi="Arial" w:cs="Arial" w:eastAsia="Arial"/>
          <w:sz w:val="40"/>
          <w:szCs w:val="40"/>
          <w:color w:val="005596"/>
          <w:spacing w:val="21"/>
          <w:w w:val="92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5596"/>
          <w:spacing w:val="5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4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commencing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#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#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addition,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beginning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accrue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sick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38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8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2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number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ofession.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891" w:space="509"/>
            <w:col w:w="4920"/>
          </w:cols>
        </w:sectPr>
      </w:pPr>
      <w:rPr/>
    </w:p>
    <w:p>
      <w:pPr>
        <w:spacing w:before="77" w:after="0" w:line="271" w:lineRule="auto"/>
        <w:ind w:left="120" w:right="3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commencin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acces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18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seriou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medica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aitin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illnes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disabilit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poin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disabilit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7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unused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oluntarily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20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oluntaril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compensated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holid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2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military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poli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annually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(5)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1080" w:right="840"/>
          <w:pgSz w:w="12240" w:h="15840"/>
          <w:cols w:num="2" w:equalWidth="0">
            <w:col w:w="4858" w:space="542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1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</w:rPr>
        <w:t>6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2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3"/>
          <w:b/>
          <w:bCs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7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7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3"/>
          <w:b/>
          <w:bCs/>
        </w:rPr>
        <w:t>b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stricted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automobile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mutually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withheld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mutu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3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ehicle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monthly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7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5596"/>
          <w:spacing w:val="11"/>
          <w:w w:val="100"/>
        </w:rPr>
        <w:t>—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2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0"/>
        </w:rPr>
        <w:t>h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color w:val="005596"/>
          <w:spacing w:val="1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16"/>
          <w:w w:val="100"/>
        </w:rPr>
        <w:t>V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hi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-2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2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1"/>
          <w:w w:val="102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-5"/>
          <w:w w:val="108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7"/>
        </w:rPr>
        <w:t>lo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97"/>
        </w:rPr>
        <w:t>w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93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-2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96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60" w:lineRule="atLeast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vided,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[dol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monthl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ehicle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maintain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ehicl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annually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$]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amount.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right="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liabilit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damag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ehensi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ehicle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attendant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maintenanc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egular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eplacement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ehicl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47"/>
        <w:jc w:val="left"/>
        <w:tabs>
          <w:tab w:pos="3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mileage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ehicle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ernment]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purposes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ecom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mended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00)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mile)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adius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limit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.)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2</w:t>
      </w:r>
      <w:r>
        <w:rPr>
          <w:rFonts w:ascii="Arial" w:hAnsi="Arial" w:cs="Arial" w:eastAsia="Arial"/>
          <w:sz w:val="32"/>
          <w:szCs w:val="32"/>
          <w:color w:val="005596"/>
          <w:spacing w:val="10"/>
          <w:w w:val="100"/>
        </w:rPr>
        <w:t>—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-2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y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-19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9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5"/>
          <w:w w:val="9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6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92"/>
        </w:rPr>
        <w:t>v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9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109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9"/>
        </w:rPr>
        <w:t>d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16"/>
          <w:w w:val="100"/>
        </w:rPr>
        <w:t>V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0"/>
        </w:rPr>
        <w:t>h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-2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9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esponsibl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liabilit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opert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damag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ehensi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(o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lease)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maintenanc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epai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egula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eplacemen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full-siz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automobil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873" w:space="527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1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9"/>
          <w:w w:val="100"/>
          <w:b/>
          <w:bCs/>
        </w:rPr>
        <w:t>7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89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4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9"/>
          <w:b/>
          <w:bCs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9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nt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1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behalf.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4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additio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ecut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neces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right="11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ICM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[ICM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45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defer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compensatio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[continued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participa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supplementar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addition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equa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[pe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centage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dolla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$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9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maximu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dolla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permissibl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6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designate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865" w:space="535"/>
            <w:col w:w="4920"/>
          </w:cols>
        </w:sectPr>
      </w:pPr>
      <w:rPr/>
    </w:p>
    <w:p>
      <w:pPr>
        <w:spacing w:before="77" w:after="0" w:line="271" w:lineRule="auto"/>
        <w:ind w:left="120" w:right="9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equa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oportionat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period.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disclos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financia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impac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amendmen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benefit.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lieu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457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vious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qualified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plan.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left="120" w:right="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ecognizing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community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long-term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elationship,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annuit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amount],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completion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quarter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fiscal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annuity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further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60" w:lineRule="atLeast"/>
        <w:ind w:left="120" w:right="-2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adop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qualifie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1(a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define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tributio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oug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ICM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contribut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9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pensatio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annuall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1(a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established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non-disc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etionar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contri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righ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cash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3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1(a)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establishe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writte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documen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incorpo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5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1(a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estmen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ehicle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determinatio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ested.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21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A: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tribute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4"/>
        </w:rPr>
        <w:t>annu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e-tax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participation.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7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9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19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7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7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93"/>
        </w:rPr>
        <w:t>3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17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adopt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qualified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ofit-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Cor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bonuses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annuall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20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A: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tribute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4"/>
        </w:rPr>
        <w:t>annu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e-tax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participation.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  <w:cols w:num="2" w:equalWidth="0">
            <w:col w:w="4921" w:space="479"/>
            <w:col w:w="4920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89"/>
          <w:b/>
          <w:bCs/>
          <w:position w:val="-1"/>
        </w:rPr>
        <w:t>B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89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89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89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9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89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89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9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36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4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4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budge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ofessional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includin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limite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Internationa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City/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Managemen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Association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subscription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necessar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continuatio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par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ticipatio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national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associa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ganization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necessar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desi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ofessiona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participation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wth,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ancement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goo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budget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subsistence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meeting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occasions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adequately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ofessional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elopment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necessary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functions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Confe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league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municipalitie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national,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egional,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committees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membe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9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budget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subsistence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short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semina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necessary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ofessional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elopment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ecognize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certai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non-pe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sona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jo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gen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includ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meal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busines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discusse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conducte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participatio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socia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ariou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ganizations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esentin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xpenditu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subjec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annua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budge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9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ethic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chasin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financ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ecto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authorize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disbu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eceip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ecute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xpens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pett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cash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ouche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eceipt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statement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sona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5"/>
        </w:rPr>
        <w:t>affid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vit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wledges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participate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civic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clubs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ganization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dingl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879" w:space="521"/>
            <w:col w:w="4920"/>
          </w:cols>
        </w:sectPr>
      </w:pPr>
      <w:rPr/>
    </w:p>
    <w:p>
      <w:pPr>
        <w:spacing w:before="77" w:after="0" w:line="271" w:lineRule="auto"/>
        <w:ind w:left="120" w:right="1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membe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ship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21"/>
        </w:rPr>
        <w:t>and/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civic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clubs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ganization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ecognizing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importance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constant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communi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maximum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oductivit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laptop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soft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internet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connection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permanent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mobile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phone/pe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digital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assistant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tablet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computer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12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pager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maintain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communication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individuals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doing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equipment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mobile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phone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number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ansfer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484" w:top="960" w:bottom="680" w:left="1080" w:right="840"/>
          <w:pgSz w:w="12240" w:h="15840"/>
          <w:cols w:num="2" w:equalWidth="0">
            <w:col w:w="4917" w:space="483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1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</w:rPr>
        <w:t>9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2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purpose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when: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termi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(cite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authorized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meeting.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citizens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legislatu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[charte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enabling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legisla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pertaining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author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34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esponsibilities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substantially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changes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decla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amendments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120" w:right="-3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educes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financial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centage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department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right="2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esigns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esignation,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esign,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1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decla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suggestion.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decla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13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24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immediately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earing-in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membe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7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920" w:space="480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1" w:after="0" w:line="283" w:lineRule="auto"/>
        <w:ind w:left="120" w:right="1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6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</w:rPr>
        <w:t>0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0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1" w:lineRule="auto"/>
        <w:ind w:left="120" w:right="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continuation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xisting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[bi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eekly/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monthly]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option,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120" w:right="19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holid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right="41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account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calculated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thousand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eighty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8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080)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ceeds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emainder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lump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769" w:space="631"/>
            <w:col w:w="4920"/>
          </w:cols>
        </w:sectPr>
      </w:pPr>
      <w:rPr/>
    </w:p>
    <w:p>
      <w:pPr>
        <w:spacing w:before="77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termi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benefits: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depen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Consolidated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Omnibus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Budget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ciliation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(“COBR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”).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Short-term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long-term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4B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120" w:right="4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ehicle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placement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1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[$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0,000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$15,000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ecommended],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right="22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felo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conviction,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obligated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20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“Sepa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template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ICMA,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5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*P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ovisions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seve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seve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elated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i/>
        </w:rPr>
        <w:t>ben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governed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entering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i/>
        </w:rPr>
        <w:t>negotiation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  <w:i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i/>
        </w:rPr>
        <w:t>knowledgeable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elevant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i/>
        </w:rPr>
        <w:t>ovision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  <w:cols w:num="2" w:equalWidth="0">
            <w:col w:w="4913" w:space="487"/>
            <w:col w:w="4920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1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2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21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89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83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g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6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0" w:right="-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oluntarily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esigns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20"/>
        </w:rPr>
        <w:t>his/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right="11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otherwis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880" w:space="520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7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7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2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9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3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annually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[month]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form,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criteria,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mutually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5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minimum,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opportunity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formulary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discuss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goals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objecti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upcoming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formulary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discussion,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objecti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upcoming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(3)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discuss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objecti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(4)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summary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esults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2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completed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initial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formulary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meeting.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71" w:lineRule="auto"/>
        <w:ind w:right="9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essly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equests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otherwise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confidential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permitted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especti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counsel.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6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instrument,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ocedu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modified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modifications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xpectation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6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demonst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aluated.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3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edentialed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multi-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lized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869" w:space="531"/>
            <w:col w:w="4920"/>
          </w:cols>
        </w:sectPr>
      </w:pPr>
      <w:rPr/>
    </w:p>
    <w:p>
      <w:pPr>
        <w:spacing w:before="47" w:after="0" w:line="283" w:lineRule="auto"/>
        <w:ind w:left="120" w:right="-8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2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</w:rPr>
        <w:t>3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6"/>
          <w:b/>
          <w:bCs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6"/>
          <w:b/>
          <w:bCs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6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21"/>
          <w:w w:val="96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40"/>
          <w:szCs w:val="40"/>
          <w:color w:val="005596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4"/>
          <w:w w:val="105"/>
          <w:b/>
          <w:bCs/>
        </w:rPr>
        <w:t>W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4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ecognized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9" w:lineRule="exact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establish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schedul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right="22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schedule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faithfully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esponsibilitie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484" w:top="960" w:bottom="680" w:left="1080" w:right="840"/>
          <w:pgSz w:w="12240" w:h="15840"/>
          <w:cols w:num="2" w:equalWidth="0">
            <w:col w:w="5101" w:space="299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4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94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3"/>
          <w:b/>
          <w:bCs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96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94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7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7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9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9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3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uphold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tenets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attached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candidate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financial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contribu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petition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participate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fund-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individuals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holding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seek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enrich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confidential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misuse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support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eeping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71" w:lineRule="auto"/>
        <w:ind w:right="12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commitments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violate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ICMA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candidat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financial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contribution,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petition,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4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participate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fund-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individu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holding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handle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9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sonnel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fairnes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impartiality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merit.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898" w:space="502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9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9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9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9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99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9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22"/>
          <w:w w:val="99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102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80" w:after="0" w:line="260" w:lineRule="atLeast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primary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ecognizing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teaching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opportuni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communit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60" w:lineRule="atLeast"/>
        <w:ind w:right="22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teaching,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opportunities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standing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angements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interfe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esponsibilities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843" w:space="557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2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  <w:position w:val="-1"/>
        </w:rPr>
        <w:t>6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40"/>
          <w:szCs w:val="40"/>
          <w:color w:val="005596"/>
          <w:spacing w:val="3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89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6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4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1"/>
          <w:b/>
          <w:bCs/>
          <w:position w:val="-1"/>
        </w:rPr>
        <w:t>x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4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4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establish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boundaries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[number]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eaf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maintain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bound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ernment.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31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his/her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name]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name].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packing,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unpacking,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quotations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(3)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companie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quotes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consultation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7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actua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lodging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6"/>
        </w:rPr>
        <w:t>his/he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famil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[loca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[locatio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name]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Mileag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automobile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3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interim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housing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supplement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commencing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[date],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maxi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[#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0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name],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35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tota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[number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20"/>
        </w:rPr>
        <w:t>his/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2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famil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[amoun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tota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1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servic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assis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huntin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facet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ansitio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elocatio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917" w:space="483"/>
            <w:col w:w="4920"/>
          </w:cols>
        </w:sectPr>
      </w:pPr>
      <w:rPr/>
    </w:p>
    <w:p>
      <w:pPr>
        <w:spacing w:before="77" w:after="0" w:line="271" w:lineRule="auto"/>
        <w:ind w:left="120" w:right="6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6"/>
        </w:rPr>
        <w:t>his/he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famil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utiliz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distribute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tota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[ente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number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individua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6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ets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combinatio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individua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membe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makin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trip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actua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lodg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6"/>
        </w:rPr>
        <w:t>his/her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famil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membe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trip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conducte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prio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eloca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detaile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ein.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120" w:right="8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packing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tempo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permanent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14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amount).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8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liability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housing.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12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[$]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  <w:cols w:num="2" w:equalWidth="0">
            <w:col w:w="4859" w:space="541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7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19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me</w:t>
      </w:r>
      <w:r>
        <w:rPr>
          <w:rFonts w:ascii="Arial" w:hAnsi="Arial" w:cs="Arial" w:eastAsia="Arial"/>
          <w:sz w:val="40"/>
          <w:szCs w:val="40"/>
          <w:color w:val="005596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40"/>
          <w:szCs w:val="40"/>
          <w:color w:val="005596"/>
          <w:spacing w:val="-3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93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3"/>
          <w:b/>
          <w:bCs/>
          <w:position w:val="-1"/>
        </w:rPr>
        <w:t>u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3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3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3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9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26"/>
          <w:w w:val="93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94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12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me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5596"/>
          <w:spacing w:val="7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93"/>
        </w:rPr>
        <w:t>L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3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gu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96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8"/>
        </w:rPr>
        <w:t>ge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12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associated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xisting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agents’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closing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associated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hous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[$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4"/>
        </w:rPr>
        <w:t>].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3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inciden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primary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associated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construction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[$].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1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left="120" w:right="1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eimbu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discount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points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name],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minimize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mortgage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2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left="120" w:right="24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          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[fi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ed-inte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ariable-inte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est-only]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loan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$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         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ents: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(i)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sold,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ansfer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(ii)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eason,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documents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neces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ansaction.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3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loa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[dollar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amount]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monthl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mort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gag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[dolla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equa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amoun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entl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principl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accrue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equit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month.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23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maximum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38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continuing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home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13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00%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oceeds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minus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centage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minus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originally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7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closing.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original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calculated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equal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centage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sented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adjusted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centage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closing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borne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seller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oportion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equity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sell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allotted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calcu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opert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909" w:space="491"/>
            <w:col w:w="4920"/>
          </w:cols>
        </w:sectPr>
      </w:pPr>
      <w:rPr/>
    </w:p>
    <w:p>
      <w:pPr>
        <w:spacing w:before="61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4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choose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incenti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120" w:right="5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oluntary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oluntar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(6)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1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5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5" w:after="0" w:line="271" w:lineRule="auto"/>
        <w:ind w:right="14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mar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easonabl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attemp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(6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chas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ninet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(90%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pric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esidenc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mar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1080" w:right="840"/>
          <w:pgSz w:w="12240" w:h="15840"/>
          <w:cols w:num="2" w:equalWidth="0">
            <w:col w:w="4921" w:space="479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1" w:after="0" w:line="240" w:lineRule="auto"/>
        <w:ind w:left="120" w:right="-10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0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100"/>
          <w:b/>
          <w:bCs/>
        </w:rPr>
        <w:t>8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if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on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1" w:lineRule="auto"/>
        <w:ind w:left="120" w:right="3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defend,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harmless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indemnify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obligation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limitation,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losse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damage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judg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settlement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penaltie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oceedings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liabilities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connected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tort,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ofessional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demand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eatened,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completed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suit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37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oceeding,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civil,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criminal,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administ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arbit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estigation,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oundless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otherwis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alleged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occurring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[job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judgment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30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connection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esponsibilitie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anton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conduct.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easonably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independent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esentation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easonably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withhold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esenta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xtend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determination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appeals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indemnify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losse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damage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judgment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settlement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oceedings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liabilities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imposed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upon,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connection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suit,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oceeding,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eatened,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connection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settle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indemnification,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ailabl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7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ecognizes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omise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authority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settlement,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suit;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omise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settlement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urthe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litigation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oughout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penden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litigation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advisor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7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litigation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pending.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urthe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witnes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advisor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consultant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litigation.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5260" w:space="140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79" w:lineRule="auto"/>
        <w:ind w:left="120" w:right="550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6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4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-6"/>
          <w:w w:val="100"/>
          <w:b/>
          <w:bCs/>
        </w:rPr>
        <w:t>9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89"/>
          <w:b/>
          <w:bCs/>
        </w:rPr>
        <w:t>B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6"/>
          <w:b/>
          <w:bCs/>
        </w:rPr>
        <w:t>on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g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fidelity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dinanc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</w:sectPr>
      </w:pPr>
      <w:rPr/>
    </w:p>
    <w:p>
      <w:pPr>
        <w:spacing w:before="47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0"/>
          <w:b/>
          <w:bCs/>
        </w:rPr>
        <w:t>2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</w:rPr>
        <w:t>0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0"/>
          <w:w w:val="95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95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5"/>
          <w:b/>
          <w:bCs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5"/>
          <w:b/>
          <w:bCs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5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95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94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3"/>
          <w:b/>
          <w:bCs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11"/>
          <w:b/>
          <w:bCs/>
        </w:rPr>
        <w:t>f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9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nt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ernment]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120" w:right="1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otherwis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entitled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highest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enj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[appointe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official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appointe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department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71" w:lineRule="auto"/>
        <w:ind w:right="8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gene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Charte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sonne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egulation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actic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5596"/>
          <w:spacing w:val="3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4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005596"/>
          <w:spacing w:val="6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5596"/>
          <w:spacing w:val="-7"/>
          <w:w w:val="93"/>
        </w:rPr>
        <w:t>1</w:t>
      </w:r>
      <w:r>
        <w:rPr>
          <w:rFonts w:ascii="Arial" w:hAnsi="Arial" w:cs="Arial" w:eastAsia="Arial"/>
          <w:sz w:val="32"/>
          <w:szCs w:val="32"/>
          <w:color w:val="005596"/>
          <w:spacing w:val="8"/>
          <w:w w:val="100"/>
        </w:rPr>
        <w:t>—</w:t>
      </w:r>
      <w:r>
        <w:rPr>
          <w:rFonts w:ascii="Arial" w:hAnsi="Arial" w:cs="Arial" w:eastAsia="Arial"/>
          <w:sz w:val="32"/>
          <w:szCs w:val="32"/>
          <w:color w:val="005596"/>
          <w:spacing w:val="5"/>
          <w:w w:val="102"/>
        </w:rPr>
        <w:t>A</w:t>
      </w:r>
      <w:r>
        <w:rPr>
          <w:rFonts w:ascii="Arial" w:hAnsi="Arial" w:cs="Arial" w:eastAsia="Arial"/>
          <w:sz w:val="32"/>
          <w:szCs w:val="32"/>
          <w:color w:val="005596"/>
          <w:spacing w:val="2"/>
          <w:w w:val="109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6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-5"/>
          <w:w w:val="106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1"/>
          <w:w w:val="106"/>
        </w:rPr>
        <w:t>o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6"/>
        </w:rPr>
        <w:t>p</w:t>
      </w:r>
      <w:r>
        <w:rPr>
          <w:rFonts w:ascii="Arial" w:hAnsi="Arial" w:cs="Arial" w:eastAsia="Arial"/>
          <w:sz w:val="32"/>
          <w:szCs w:val="32"/>
          <w:color w:val="005596"/>
          <w:spacing w:val="0"/>
          <w:w w:val="106"/>
        </w:rPr>
        <w:t>r</w:t>
      </w:r>
      <w:r>
        <w:rPr>
          <w:rFonts w:ascii="Arial" w:hAnsi="Arial" w:cs="Arial" w:eastAsia="Arial"/>
          <w:sz w:val="32"/>
          <w:szCs w:val="32"/>
          <w:color w:val="005596"/>
          <w:spacing w:val="-6"/>
          <w:w w:val="108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3"/>
        </w:rPr>
        <w:t>at</w:t>
      </w:r>
      <w:r>
        <w:rPr>
          <w:rFonts w:ascii="Arial" w:hAnsi="Arial" w:cs="Arial" w:eastAsia="Arial"/>
          <w:sz w:val="32"/>
          <w:szCs w:val="32"/>
          <w:color w:val="005596"/>
          <w:spacing w:val="-3"/>
          <w:w w:val="103"/>
        </w:rPr>
        <w:t>i</w:t>
      </w:r>
      <w:r>
        <w:rPr>
          <w:rFonts w:ascii="Arial" w:hAnsi="Arial" w:cs="Arial" w:eastAsia="Arial"/>
          <w:sz w:val="32"/>
          <w:szCs w:val="32"/>
          <w:color w:val="005596"/>
          <w:spacing w:val="-1"/>
          <w:w w:val="103"/>
        </w:rPr>
        <w:t>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60" w:lineRule="atLeast"/>
        <w:ind w:right="15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opriated,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encum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opriat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encumbe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unapp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opriated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financial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obligations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5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0.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921" w:space="479"/>
            <w:col w:w="4920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1" w:after="0" w:line="240" w:lineRule="auto"/>
        <w:ind w:left="120" w:right="821"/>
        <w:jc w:val="both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1"/>
          <w:w w:val="100"/>
          <w:b/>
          <w:bCs/>
        </w:rPr>
        <w:t>2</w:t>
      </w:r>
      <w:r>
        <w:rPr>
          <w:rFonts w:ascii="Arial" w:hAnsi="Arial" w:cs="Arial" w:eastAsia="Arial"/>
          <w:sz w:val="40"/>
          <w:szCs w:val="40"/>
          <w:color w:val="005596"/>
          <w:spacing w:val="-21"/>
          <w:w w:val="100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6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6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88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-5"/>
          <w:w w:val="88"/>
          <w:b/>
          <w:bCs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3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1" w:lineRule="auto"/>
        <w:ind w:left="120" w:right="-5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depositing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custody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ostal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epaid,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auto"/>
        <w:ind w:left="2580" w:right="468" w:firstLine="-1740"/>
        <w:jc w:val="left"/>
        <w:tabs>
          <w:tab w:pos="1320" w:val="left"/>
          <w:tab w:pos="40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YER: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add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cit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,zip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2580" w:right="1371" w:firstLine="-1740"/>
        <w:jc w:val="left"/>
        <w:tabs>
          <w:tab w:pos="1320" w:val="left"/>
          <w:tab w:pos="25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YEE: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add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25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zip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right="2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deemed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deposit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writ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ansmission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United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ostal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Servic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665" w:space="735"/>
            <w:col w:w="4920"/>
          </w:cols>
        </w:sectPr>
      </w:pPr>
      <w:rPr/>
    </w:p>
    <w:p>
      <w:pPr>
        <w:spacing w:before="47" w:after="0" w:line="458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-3"/>
          <w:w w:val="86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3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2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22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40"/>
          <w:szCs w:val="40"/>
          <w:color w:val="005596"/>
          <w:spacing w:val="-4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40"/>
          <w:szCs w:val="40"/>
          <w:color w:val="005596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5596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-3"/>
          <w:w w:val="94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5596"/>
          <w:spacing w:val="-8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93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9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84" w:top="960" w:bottom="680" w:left="1080" w:right="840"/>
          <w:pgSz w:w="12240" w:h="158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auto"/>
        <w:ind w:left="120" w:right="-54"/>
        <w:jc w:val="left"/>
        <w:tabs>
          <w:tab w:pos="16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Integ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estab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lishes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standing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discussions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2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esentations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mutual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amend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amendments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incorpo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25"/>
        <w:jc w:val="left"/>
        <w:tabs>
          <w:tab w:pos="18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Binding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Effect.</w:t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binding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ecuto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successo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est.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353"/>
        <w:jc w:val="left"/>
        <w:tabs>
          <w:tab w:pos="1780" w:val="left"/>
          <w:tab w:pos="1860" w:val="left"/>
          <w:tab w:pos="26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19"/>
        <w:jc w:val="left"/>
        <w:tabs>
          <w:tab w:pos="1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abilit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6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4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alidity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alidity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alidity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vision.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alid,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deemed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71" w:lineRule="auto"/>
        <w:ind w:right="18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subsequent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xpunge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judicial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modification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vision.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72"/>
        <w:jc w:val="left"/>
        <w:tabs>
          <w:tab w:pos="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ecedenc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1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Council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egulation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permissi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otherwise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ohibited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ecedence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Council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policie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rules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egulations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permissi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360" w:right="161"/>
        <w:jc w:val="left"/>
        <w:tabs>
          <w:tab w:pos="4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98"/>
        </w:rPr>
        <w:t>By: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(number)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(month),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ear).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96" w:lineRule="auto"/>
        <w:ind w:right="169" w:firstLine="360"/>
        <w:jc w:val="left"/>
        <w:tabs>
          <w:tab w:pos="46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07"/>
        </w:rPr>
        <w:t>Signatu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(number)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(month),(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ear).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080" w:right="840"/>
          <w:cols w:num="2" w:equalWidth="0">
            <w:col w:w="4855" w:space="545"/>
            <w:col w:w="4920"/>
          </w:cols>
        </w:sectPr>
      </w:pPr>
      <w:rPr/>
    </w:p>
    <w:p>
      <w:pPr>
        <w:spacing w:before="47" w:after="0" w:line="240" w:lineRule="auto"/>
        <w:ind w:left="120" w:right="-10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40"/>
          <w:szCs w:val="40"/>
          <w:color w:val="00559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40"/>
          <w:szCs w:val="40"/>
          <w:color w:val="005596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40"/>
          <w:szCs w:val="40"/>
          <w:color w:val="005596"/>
          <w:spacing w:val="3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40"/>
          <w:szCs w:val="40"/>
          <w:color w:val="005596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5596"/>
          <w:spacing w:val="0"/>
          <w:w w:val="106"/>
          <w:b/>
          <w:bCs/>
        </w:rPr>
        <w:t>1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9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94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94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RELEASE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  <w:cols w:num="2" w:equalWidth="0">
            <w:col w:w="2318" w:space="180"/>
            <w:col w:w="7822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120" w:right="1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Gene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7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eement”)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ernment]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(“Empl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er”)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tabs>
          <w:tab w:pos="20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6"/>
        </w:rPr>
        <w:t>(“Empl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ee”).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</w:rPr>
        <w:t>WHEREAS,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20" w:right="-70"/>
        <w:jc w:val="left"/>
        <w:tabs>
          <w:tab w:pos="24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wish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71" w:lineRule="auto"/>
        <w:ind w:right="20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obligations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right="325"/>
        <w:jc w:val="left"/>
        <w:tabs>
          <w:tab w:pos="3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amount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customary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deductions—to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emiums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771" w:space="629"/>
            <w:col w:w="4920"/>
          </w:cols>
        </w:sectPr>
      </w:pPr>
      <w:rPr/>
    </w:p>
    <w:p>
      <w:pPr>
        <w:spacing w:before="30" w:after="0" w:line="240" w:lineRule="auto"/>
        <w:ind w:left="120" w:right="-20"/>
        <w:jc w:val="left"/>
        <w:tabs>
          <w:tab w:pos="5400" w:val="left"/>
          <w:tab w:pos="6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oluntary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30" w:after="0" w:line="271" w:lineRule="auto"/>
        <w:ind w:left="120" w:right="-1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elationship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potential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termi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eof.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</w:rPr>
        <w:t>WHEREAS,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settlement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disputes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arisen,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limitation,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120" w:right="-1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ORE,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mutual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enants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mutual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sufficien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wledged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signed,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state: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448"/>
        <w:jc w:val="left"/>
        <w:tabs>
          <w:tab w:pos="36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TERMIN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94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mutual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tabs>
          <w:tab w:pos="1920" w:val="left"/>
          <w:tab w:pos="46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terminate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120" w:right="79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yment.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1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ADMISSION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LIABILIT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9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ongful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whatso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liability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ongful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tabs>
          <w:tab w:pos="1760" w:val="left"/>
          <w:tab w:pos="2980" w:val="left"/>
          <w:tab w:pos="4080" w:val="left"/>
          <w:tab w:pos="4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94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94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BENEFI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his/her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egular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check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accumulated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floating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holid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customary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deduction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3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satisfaction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71" w:lineRule="auto"/>
        <w:ind w:right="68"/>
        <w:jc w:val="left"/>
        <w:tabs>
          <w:tab w:pos="3000" w:val="left"/>
          <w:tab w:pos="43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Continu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health,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month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8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[C.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CONSIDER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GREEING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C.]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11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  <w:b/>
          <w:bCs/>
        </w:rPr>
        <w:t>SURRENDE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7"/>
          <w:w w:val="91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1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91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  <w:b/>
          <w:bCs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YER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Upo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ecutio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deli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opert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6"/>
        </w:rPr>
        <w:t>his/her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possessio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furthe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acat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opert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87"/>
        <w:jc w:val="left"/>
        <w:tabs>
          <w:tab w:pos="37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RELEASE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5"/>
          <w:w w:val="95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AIVER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CLAIMS.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ee—including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assigns—he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ocably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uncondi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acquits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discha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official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department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complaint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liabilitie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obligation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omise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damage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demand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losse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debts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xpenses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(including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actually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ed),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whatso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0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unkn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omission,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ecution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wledges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eleasing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politi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subdivision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asserted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7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  <w:i/>
        </w:rPr>
        <w:t>Discrimination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  <w:b/>
          <w:bCs/>
          <w:i/>
        </w:rPr>
        <w:t>Employ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Older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b/>
          <w:bCs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orke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9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  <w:i/>
        </w:rPr>
        <w:t>otection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9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Executive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6"/>
          <w:w w:val="100"/>
          <w:b/>
          <w:bCs/>
          <w:i/>
        </w:rPr>
        <w:t>11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  <w:b/>
          <w:bCs/>
          <w:i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1,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  <w:i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  <w:i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  <w:i/>
        </w:rPr>
        <w:t>discrimination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  <w:i/>
        </w:rPr>
        <w:t>employment;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Civil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1964,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Civil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919" w:space="481"/>
            <w:col w:w="4920"/>
          </w:cols>
        </w:sectPr>
      </w:pPr>
      <w:rPr/>
    </w:p>
    <w:p>
      <w:pPr>
        <w:spacing w:before="77" w:after="0" w:line="271" w:lineRule="auto"/>
        <w:ind w:left="120" w:right="12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1866,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6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1246,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discrimination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colo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national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origin,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eligion,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Americans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Disabilities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ehabilitation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1973,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discrimination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disabil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ity;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ohibiting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discrimination;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Labor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1938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egulate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matte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amily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1993;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Security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1974;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viding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compensation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ohibiting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etalia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ongful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discha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otherwise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estricting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otherwise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egulating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13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omissory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estoppel,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defamation,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slande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libel;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termination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benefits;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essly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rights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intended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unkn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1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ocabl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unconditionally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acquit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discha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complaint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6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liabilitie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obligation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omise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damage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suit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demand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losse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debt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(including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actuall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ed)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whatso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whethe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unkn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1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aris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omission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</w:rPr>
        <w:t>begin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8"/>
        </w:rPr>
        <w:t>ecutio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237"/>
        <w:jc w:val="left"/>
        <w:tabs>
          <w:tab w:pos="4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REFERENCES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NON-DIS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necessary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4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ospecti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ospecti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contact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26"/>
        <w:jc w:val="left"/>
        <w:tabs>
          <w:tab w:pos="13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dditionall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elected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officials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dispa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negati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67"/>
        <w:jc w:val="left"/>
        <w:tabs>
          <w:tab w:pos="4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REPRESEN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93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6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ARRANTIES.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other: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24"/>
        </w:rPr>
        <w:t>he/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360" w:right="-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competent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he/she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he/she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equisite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capacity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authority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xisting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potential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18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sold,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pledged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party;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he/she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esently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possesses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change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8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esent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7"/>
        </w:rPr>
        <w:t>he/sh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complaint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suit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agains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esen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futu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electe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official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1"/>
        </w:rPr>
        <w:t>departmen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3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agent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ernmenta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agen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withou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limitation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clai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matte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3"/>
        </w:rPr>
        <w:t>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whatso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arisin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6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6"/>
        </w:rPr>
        <w:t>his/he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yment,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essl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righ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clai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unempl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ymen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further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indemnif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harmless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los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damage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includin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easonabl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arisin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clai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concernin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8"/>
        </w:rPr>
        <w:t>ymen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eafte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mad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9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ants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complaint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suits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9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court,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limitation,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natu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whatso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15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indemnify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harmless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damages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xpense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eason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incur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49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claim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sepa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8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stands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opriat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1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contents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eof,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oluntaril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20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supe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sedes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standings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bet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pertaining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construed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1080" w:right="840"/>
          <w:pgSz w:w="12240" w:h="15840"/>
          <w:cols w:num="2" w:equalWidth="0">
            <w:col w:w="4921" w:space="719"/>
            <w:col w:w="4680"/>
          </w:cols>
        </w:sectPr>
      </w:pPr>
      <w:rPr/>
    </w:p>
    <w:p>
      <w:pPr>
        <w:spacing w:before="77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succeeding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vision.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360" w:right="-3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construed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360" w:right="1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each.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unenfo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ceabl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enfo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ceabl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360" w:right="13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inducement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essly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eliance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statement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esentation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eleased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36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shall,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construed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ding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360" w:right="20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meaning,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strictly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60" w:lineRule="atLeast"/>
        <w:ind w:left="360" w:right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amendments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multiple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counterparts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counterpart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deemed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origi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71" w:lineRule="auto"/>
        <w:ind w:right="39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b/>
          <w:bCs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included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ein;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(c)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fully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stands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b/>
          <w:bCs/>
        </w:rPr>
        <w:t>(d)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3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entering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oluntaril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8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  <w:b/>
          <w:bCs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  <w:b/>
          <w:bCs/>
        </w:rPr>
        <w:t>esents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encou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aged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him/her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discuss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choice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  <w:b/>
          <w:bCs/>
        </w:rPr>
        <w:t>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  <w:b/>
          <w:bCs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enfo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ceable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en-d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xpi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acceptance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it.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right="37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WITNESS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WHEREO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especti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forth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ackn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wledge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eceipt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1700" w:val="left"/>
          <w:tab w:pos="2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84" w:top="960" w:bottom="680" w:left="840" w:right="1080"/>
          <w:pgSz w:w="12240" w:h="15840"/>
          <w:cols w:num="2" w:equalWidth="0">
            <w:col w:w="4879" w:space="521"/>
            <w:col w:w="4920"/>
          </w:cols>
        </w:sectPr>
      </w:pPr>
      <w:rPr/>
    </w:p>
    <w:p>
      <w:pPr>
        <w:spacing w:before="30" w:after="0" w:line="240" w:lineRule="auto"/>
        <w:ind w:left="360" w:right="-20"/>
        <w:jc w:val="left"/>
        <w:tabs>
          <w:tab w:pos="5400" w:val="left"/>
          <w:tab w:pos="102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1"/>
        </w:rPr>
        <w:t>nal,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counterparts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together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constitute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u w:val="single" w:color="231F2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31F2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31F2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</w:sectPr>
      </w:pPr>
      <w:rPr/>
    </w:p>
    <w:p>
      <w:pPr>
        <w:spacing w:before="3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</w:rPr>
        <w:t>instrument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120" w:right="114"/>
        <w:jc w:val="left"/>
        <w:tabs>
          <w:tab w:pos="1960" w:val="left"/>
          <w:tab w:pos="39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JURISDICTION.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31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18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</w:rPr>
        <w:t>              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District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clu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jurisdiction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disputes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arising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1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BINDING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EFFEC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bind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accrue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parties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especti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cesso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assign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REVIE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OC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3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partie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ackn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4"/>
          <w:b/>
          <w:bCs/>
        </w:rPr>
        <w:t>wl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edg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3"/>
          <w:b/>
          <w:bCs/>
        </w:rPr>
        <w:t>his/he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acceptance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9"/>
          <w:b/>
          <w:bCs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  <w:b/>
          <w:bCs/>
        </w:rPr>
        <w:t>ecutio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tim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  <w:b/>
          <w:bCs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(7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  <w:b/>
          <w:bCs/>
        </w:rPr>
        <w:t>his/he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11"/>
          <w:b/>
          <w:bCs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  <w:b/>
          <w:bCs/>
        </w:rPr>
        <w:t>ecutio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  <w:b/>
          <w:bCs/>
        </w:rPr>
        <w:t>it.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7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ocatio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writin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5"/>
          <w:b/>
          <w:bCs/>
        </w:rPr>
        <w:t>effec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upo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timel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eceip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  <w:b/>
          <w:bCs/>
        </w:rPr>
        <w:t>ttorn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4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11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submitted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mail,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postmar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xpi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(7)-d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ocation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period,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7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ernight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mail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method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b/>
          <w:bCs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add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later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xt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  <w:b/>
          <w:bCs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immediately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xpi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(7)-d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period.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urthe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  <w:b/>
          <w:bCs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esents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that,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accepting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4"/>
          <w:b/>
          <w:bCs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ecuting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20" w:right="8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eement,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he/she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  <w:b/>
          <w:bCs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  <w:b/>
          <w:bCs/>
        </w:rPr>
        <w:t>enty-one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consider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it.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further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esents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b/>
          <w:bCs/>
        </w:rPr>
        <w:t>he/she: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took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antage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much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  <w:b/>
          <w:bCs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consider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  <w:b/>
          <w:bCs/>
        </w:rPr>
        <w:t>signing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3"/>
          <w:b/>
          <w:bCs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772" w:lineRule="auto"/>
        <w:ind w:right="382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6"/>
        </w:rPr>
        <w:t>ttested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y: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12pt;margin-top:-76.014053pt;width:240pt;height:.1pt;mso-position-horizontal-relative:page;mso-position-vertical-relative:paragraph;z-index:-1156" coordorigin="6240,-1520" coordsize="4800,2">
            <v:shape style="position:absolute;left:6240;top:-1520;width:4800;height:2" coordorigin="6240,-1520" coordsize="4800,0" path="m6240,-1520l11040,-1520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312pt;margin-top:-2.014053pt;width:240pt;height:.1pt;mso-position-horizontal-relative:page;mso-position-vertical-relative:paragraph;z-index:-1155" coordorigin="6240,-40" coordsize="4800,2">
            <v:shape style="position:absolute;left:6240;top:-40;width:4800;height:2" coordorigin="6240,-40" coordsize="4800,0" path="m6240,-40l11040,-40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1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9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12pt;margin-top:-2.914053pt;width:240pt;height:.1pt;mso-position-horizontal-relative:page;mso-position-vertical-relative:paragraph;z-index:-1154" coordorigin="6240,-58" coordsize="4800,2">
            <v:shape style="position:absolute;left:6240;top:-58;width:4800;height:2" coordorigin="6240,-58" coordsize="4800,0" path="m6240,-58l11040,-58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12pt;margin-top:40.085949pt;width:240pt;height:.1pt;mso-position-horizontal-relative:page;mso-position-vertical-relative:paragraph;z-index:-1153" coordorigin="6240,802" coordsize="4800,2">
            <v:shape style="position:absolute;left:6240;top:802;width:4800;height:2" coordorigin="6240,802" coordsize="4800,0" path="m6240,802l11040,802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7"/>
        </w:rPr>
        <w:t>ee: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12pt;margin-top:-2.914061pt;width:240pt;height:.1pt;mso-position-horizontal-relative:page;mso-position-vertical-relative:paragraph;z-index:-1152" coordorigin="6240,-58" coordsize="4800,2">
            <v:shape style="position:absolute;left:6240;top:-58;width:4800;height:2" coordorigin="6240,-58" coordsize="4800,0" path="m6240,-58l11040,-58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840" w:right="1080"/>
          <w:cols w:num="2" w:equalWidth="0">
            <w:col w:w="4849" w:space="551"/>
            <w:col w:w="4920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11" w:right="-20"/>
        <w:jc w:val="left"/>
        <w:tabs>
          <w:tab w:pos="3100" w:val="left"/>
          <w:tab w:pos="5680" w:val="left"/>
          <w:tab w:pos="83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I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T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E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R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97"/>
        </w:rPr>
        <w:t>A</w:t>
      </w:r>
      <w:r>
        <w:rPr>
          <w:rFonts w:ascii="Arial" w:hAnsi="Arial" w:cs="Arial" w:eastAsia="Arial"/>
          <w:sz w:val="23"/>
          <w:szCs w:val="23"/>
          <w:color w:val="5E84B7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0"/>
        </w:rPr>
        <w:t>I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0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L</w:t>
        <w:tab/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C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I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T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Y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/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C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O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U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7"/>
        </w:rPr>
        <w:t>T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97"/>
        </w:rPr>
        <w:t>Y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M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A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A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G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E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M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E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1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1"/>
        </w:rPr>
        <w:t>T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6"/>
        </w:rPr>
        <w:t>A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6"/>
        </w:rPr>
        <w:t>S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6"/>
        </w:rPr>
        <w:t>S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6"/>
        </w:rPr>
        <w:t>O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6"/>
        </w:rPr>
        <w:t>C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96"/>
        </w:rPr>
        <w:t>I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96"/>
        </w:rPr>
        <w:t>A</w:t>
      </w:r>
      <w:r>
        <w:rPr>
          <w:rFonts w:ascii="Arial" w:hAnsi="Arial" w:cs="Arial" w:eastAsia="Arial"/>
          <w:sz w:val="23"/>
          <w:szCs w:val="23"/>
          <w:color w:val="5E84B7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2"/>
        </w:rPr>
        <w:t>T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2"/>
        </w:rPr>
        <w:t>I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2"/>
        </w:rPr>
        <w:t>O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E84B7"/>
          <w:spacing w:val="0"/>
          <w:w w:val="102"/>
        </w:rPr>
        <w:t>N</w:t>
      </w:r>
      <w:r>
        <w:rPr>
          <w:rFonts w:ascii="Arial" w:hAnsi="Arial" w:cs="Arial" w:eastAsia="Arial"/>
          <w:sz w:val="23"/>
          <w:szCs w:val="23"/>
          <w:color w:val="5E84B7"/>
          <w:spacing w:val="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footer="0" w:header="-2145633672" w:top="1480" w:bottom="280" w:left="800" w:right="620"/>
          <w:footerReference w:type="even" r:id="rId22"/>
          <w:pgSz w:w="12240" w:h="15840"/>
        </w:sectPr>
      </w:pPr>
      <w:rPr/>
    </w:p>
    <w:p>
      <w:pPr>
        <w:spacing w:before="30" w:after="0" w:line="292" w:lineRule="auto"/>
        <w:ind w:left="3755" w:right="-3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1151" coordorigin="0,0" coordsize="12240,15840">
            <v:shape style="position:absolute;left:0;top:0;width:12240;height:15840" type="#_x0000_t75">
              <v:imagedata r:id="rId23" o:title=""/>
            </v:shape>
            <v:group style="position:absolute;left:7107;top:14390;width:720;height:720" coordorigin="7107,14390" coordsize="720,720">
              <v:shape style="position:absolute;left:7107;top:14390;width:720;height:720" coordorigin="7107,14390" coordsize="720,720" path="m7467,14390l7381,14400,7302,14430,7233,14477,7176,14537,7135,14610,7112,14692,7107,14750,7108,14779,7125,14864,7161,14940,7212,15005,7277,15056,7353,15092,7438,15109,7467,15110,7497,15109,7581,15092,7657,15056,7722,15005,7773,14940,7809,14864,7826,14779,7827,14750,7826,14720,7809,14636,7773,14560,7722,14495,7657,14444,7581,14408,7497,14391,7467,14390e" filled="t" fillcolor="#56A0D3" stroked="f">
                <v:path arrowok="t"/>
                <v:fill/>
              </v:shape>
            </v:group>
            <v:group style="position:absolute;left:7107;top:14390;width:720;height:720" coordorigin="7107,14390" coordsize="720,720">
              <v:shape style="position:absolute;left:7107;top:14390;width:720;height:720" coordorigin="7107,14390" coordsize="720,720" path="m7827,14750l7817,14663,7787,14584,7740,14516,7680,14459,7607,14418,7525,14395,7467,14390,7438,14391,7353,14408,7277,14444,7212,14495,7161,14560,7125,14636,7108,14720,7107,14750,7108,14779,7125,14864,7161,14940,7212,15005,7277,15056,7353,15092,7438,15109,7467,15110,7497,15109,7581,15092,7657,15056,7722,15005,7773,14940,7809,14864,7826,14779,7827,14750xe" filled="f" stroked="t" strokeweight="1.003000pt" strokecolor="#FFFFFF">
                <v:path arrowok="t"/>
              </v:shape>
            </v:group>
            <v:group style="position:absolute;left:8028;top:14390;width:720;height:720" coordorigin="8028,14390" coordsize="720,720">
              <v:shape style="position:absolute;left:8028;top:14390;width:720;height:720" coordorigin="8028,14390" coordsize="720,720" path="m8388,14390l8301,14400,8222,14430,8153,14477,8097,14537,8056,14610,8032,14692,8028,14750,8029,14779,8046,14864,8082,14940,8133,15005,8198,15056,8274,15092,8358,15109,8388,15110,8417,15109,8502,15092,8577,15056,8642,15005,8694,14940,8729,14864,8747,14779,8748,14750,8747,14720,8729,14636,8694,14560,8642,14495,8577,14444,8502,14408,8417,14391,8388,14390e" filled="t" fillcolor="#C4960B" stroked="f">
                <v:path arrowok="t"/>
                <v:fill/>
              </v:shape>
            </v:group>
            <v:group style="position:absolute;left:8028;top:14390;width:720;height:720" coordorigin="8028,14390" coordsize="720,720">
              <v:shape style="position:absolute;left:8028;top:14390;width:720;height:720" coordorigin="8028,14390" coordsize="720,720" path="m8748,14750l8737,14663,8708,14584,8661,14516,8600,14459,8528,14418,8446,14395,8388,14390,8358,14391,8274,14408,8198,14444,8133,14495,8082,14560,8046,14636,8029,14720,8028,14750,8029,14779,8046,14864,8082,14940,8133,15005,8198,15056,8274,15092,8358,15109,8388,15110,8417,15109,8502,15092,8577,15056,8642,15005,8694,14940,8729,14864,8747,14779,8748,14750xe" filled="f" stroked="t" strokeweight="1.003000pt" strokecolor="#FFFFFF">
                <v:path arrowok="t"/>
              </v:shape>
            </v:group>
            <v:group style="position:absolute;left:8948;top:14390;width:720;height:720" coordorigin="8948,14390" coordsize="720,720">
              <v:shape style="position:absolute;left:8948;top:14390;width:720;height:720" coordorigin="8948,14390" coordsize="720,720" path="m9308,14390l9222,14400,9143,14430,9074,14477,9018,14537,8977,14610,8953,14692,8948,14750,8950,14779,8967,14864,9002,14940,9054,15005,9119,15056,9195,15092,9279,15109,9308,15110,9338,15109,9422,15092,9498,15056,9563,15005,9615,14940,9650,14864,9667,14779,9669,14750,9667,14720,9650,14636,9615,14560,9563,14495,9498,14444,9422,14408,9338,14391,9308,14390e" filled="t" fillcolor="#005596" stroked="f">
                <v:path arrowok="t"/>
                <v:fill/>
              </v:shape>
            </v:group>
            <v:group style="position:absolute;left:8948;top:14390;width:720;height:720" coordorigin="8948,14390" coordsize="720,720">
              <v:shape style="position:absolute;left:8948;top:14390;width:720;height:720" coordorigin="8948,14390" coordsize="720,720" path="m9669,14750l9658,14663,9628,14584,9582,14516,9521,14459,9449,14418,9367,14395,9308,14390,9279,14391,9195,14408,9119,14444,9054,14495,9002,14560,8967,14636,8950,14720,8948,14750,8950,14779,8967,14864,9002,14940,9054,15005,9119,15056,9195,15092,9279,15109,9308,15110,9338,15109,9422,15092,9498,15056,9563,15005,9615,14940,9650,14864,9667,14779,9669,14750xe" filled="f" stroked="t" strokeweight="1.003000pt" strokecolor="#FFFFFF">
                <v:path arrowok="t"/>
              </v:shape>
            </v:group>
            <v:group style="position:absolute;left:9869;top:14390;width:720;height:720" coordorigin="9869,14390" coordsize="720,720">
              <v:shape style="position:absolute;left:9869;top:14390;width:720;height:720" coordorigin="9869,14390" coordsize="720,720" path="m10229,14390l10143,14400,10064,14430,9995,14477,9939,14537,9897,14610,9874,14692,9869,14750,9870,14779,9888,14864,9923,14940,9975,15005,10040,15056,10115,15092,10200,15109,10229,15110,10259,15109,10343,15092,10419,15056,10484,15005,10535,14940,10571,14864,10588,14779,10589,14750,10588,14720,10571,14636,10535,14560,10484,14495,10419,14444,10343,14408,10259,14391,10229,14390e" filled="t" fillcolor="#B2BB1D" stroked="f">
                <v:path arrowok="t"/>
                <v:fill/>
              </v:shape>
            </v:group>
            <v:group style="position:absolute;left:9869;top:14390;width:720;height:720" coordorigin="9869,14390" coordsize="720,720">
              <v:shape style="position:absolute;left:9869;top:14390;width:720;height:720" coordorigin="9869,14390" coordsize="720,720" path="m10589,14750l10579,14663,10549,14584,10503,14516,10442,14459,10369,14418,10288,14395,10229,14390,10200,14391,10115,14408,10040,14444,9975,14495,9923,14560,9888,14636,9870,14720,9869,14750,9870,14779,9888,14864,9923,14940,9975,15005,10040,15056,10115,15092,10200,15109,10229,15110,10259,15109,10343,15092,10419,15056,10484,15005,10535,14940,10571,14864,10588,14779,10589,14750xe" filled="f" stroked="t" strokeweight="1.003000pt" strokecolor="#FFFFFF">
                <v:path arrowok="t"/>
              </v:shape>
            </v:group>
            <v:group style="position:absolute;left:10790;top:14390;width:720;height:720" coordorigin="10790,14390" coordsize="720,720">
              <v:shape style="position:absolute;left:10790;top:14390;width:720;height:720" coordorigin="10790,14390" coordsize="720,720" path="m11150,14390l11063,14400,10984,14430,10916,14477,10859,14537,10818,14610,10795,14692,10790,14750,10791,14779,10808,14864,10844,14940,10895,15005,10960,15056,11036,15092,11120,15109,11150,15110,11179,15109,11264,15092,11340,15056,11405,15005,11456,14940,11492,14864,11509,14779,11510,14750,11509,14720,11492,14636,11456,14560,11405,14495,11340,14444,11264,14408,11179,14391,11150,14390e" filled="t" fillcolor="#F6A01A" stroked="f">
                <v:path arrowok="t"/>
                <v:fill/>
              </v:shape>
            </v:group>
            <v:group style="position:absolute;left:10790;top:14390;width:720;height:720" coordorigin="10790,14390" coordsize="720,720">
              <v:shape style="position:absolute;left:10790;top:14390;width:720;height:720" coordorigin="10790,14390" coordsize="720,720" path="m11510,14750l11500,14663,11470,14584,11423,14516,11363,14459,11290,14418,11208,14395,11150,14390,11120,14391,11036,14408,10960,14444,10895,14495,10844,14560,10808,14636,10791,14720,10790,14750,10791,14779,10808,14864,10844,14940,10895,15005,10960,15056,11036,15092,11120,15109,11150,15110,11179,15109,11264,15092,11340,15056,11405,15005,11456,14940,11492,14864,11509,14779,11510,14750xe" filled="f" stroked="t" strokeweight="1.003000pt" strokecolor="#FFFFFF">
                <v:path arrowok="t"/>
              </v:shape>
            </v:group>
            <v:group style="position:absolute;left:1150;top:11869;width:667;height:726" coordorigin="1150,11869" coordsize="667,726">
              <v:shape style="position:absolute;left:1150;top:11869;width:667;height:726" coordorigin="1150,11869" coordsize="667,726" path="m1718,12329l1682,12380,1634,12418,1575,12442,1532,12447,1805,12447,1814,12435,1718,12329e" filled="t" fillcolor="#FFFFFF" stroked="f">
                <v:path arrowok="t"/>
                <v:fill/>
              </v:shape>
              <v:shape style="position:absolute;left:1150;top:11869;width:667;height:726" coordorigin="1150,11869" coordsize="667,726" path="m1806,12017l1513,12017,1537,12018,1560,12021,1622,12040,1672,12074,1710,12120,1816,12032,1806,12017e" filled="t" fillcolor="#FFFFFF" stroked="f">
                <v:path arrowok="t"/>
                <v:fill/>
              </v:shape>
            </v:group>
            <v:group style="position:absolute;left:1457;top:12159;width:147;height:147" coordorigin="1457,12159" coordsize="147,147">
              <v:shape style="position:absolute;left:1457;top:12159;width:147;height:147" coordorigin="1457,12159" coordsize="147,147" path="m1604,12306l1457,12306,1457,12159,1604,12159,1604,12306e" filled="t" fillcolor="#FFFFFF" stroked="f">
                <v:path arrowok="t"/>
                <v:fill/>
              </v:shape>
            </v:group>
            <v:group style="position:absolute;left:911;top:11895;width:157;height:687" coordorigin="911,11895" coordsize="157,687">
              <v:shape style="position:absolute;left:911;top:11895;width:157;height:687" coordorigin="911,11895" coordsize="157,687" path="m911,11895l1069,11895,1069,12582,911,12582,911,11895e" filled="t" fillcolor="#FFFFFF" stroked="f">
                <v:path arrowok="t"/>
                <v:fill/>
              </v:shape>
            </v:group>
            <v:group style="position:absolute;left:1882;top:11895;width:723;height:687" coordorigin="1882,11895" coordsize="723,687">
              <v:shape style="position:absolute;left:1882;top:11895;width:723;height:687" coordorigin="1882,11895" coordsize="723,687" path="m2095,11895l1882,11895,1882,12582,2023,12582,2023,12076,2155,12076,2095,11895e" filled="t" fillcolor="#FFFFFF" stroked="f">
                <v:path arrowok="t"/>
                <v:fill/>
              </v:shape>
              <v:shape style="position:absolute;left:1882;top:11895;width:723;height:687" coordorigin="1882,11895" coordsize="723,687" path="m2155,12076l2025,12076,2187,12582,2294,12582,2373,12343,2243,12343,2155,12076e" filled="t" fillcolor="#FFFFFF" stroked="f">
                <v:path arrowok="t"/>
                <v:fill/>
              </v:shape>
              <v:shape style="position:absolute;left:1882;top:11895;width:723;height:687" coordorigin="1882,11895" coordsize="723,687" path="m2605,12076l2464,12076,2464,12582,2605,12582,2605,12076e" filled="t" fillcolor="#FFFFFF" stroked="f">
                <v:path arrowok="t"/>
                <v:fill/>
              </v:shape>
              <v:shape style="position:absolute;left:1882;top:11895;width:723;height:687" coordorigin="1882,11895" coordsize="723,687" path="m2605,11895l2393,11895,2244,12343,2373,12343,2462,12076,2605,12076,2605,11895e" filled="t" fillcolor="#FFFFFF" stroked="f">
                <v:path arrowok="t"/>
                <v:fill/>
              </v:shape>
            </v:group>
            <v:group style="position:absolute;left:2629;top:11895;width:672;height:687" coordorigin="2629,11895" coordsize="672,687">
              <v:shape style="position:absolute;left:2629;top:11895;width:672;height:687" coordorigin="2629,11895" coordsize="672,687" path="m3103,12095l2960,12095,3095,12457,2921,12457,2877,12582,3300,12582,3103,12095e" filled="t" fillcolor="#FFFFFF" stroked="f">
                <v:path arrowok="t"/>
                <v:fill/>
              </v:shape>
              <v:shape style="position:absolute;left:2629;top:11895;width:672;height:687" coordorigin="2629,11895" coordsize="672,687" path="m3022,11895l2906,11895,2629,12582,2784,12582,2960,12095,3103,12095,3022,11895e" filled="t" fillcolor="#FFFFFF" stroked="f">
                <v:path arrowok="t"/>
                <v:fill/>
              </v:shape>
            </v:group>
            <v:group style="position:absolute;left:8556;top:12728;width:132;height:152" coordorigin="8556,12728" coordsize="132,152">
              <v:shape style="position:absolute;left:8556;top:12728;width:132;height:152" coordorigin="8556,12728" coordsize="132,152" path="m8586,12728l8556,12728,8556,12879,8586,12879,8586,12835,8611,12806,8647,12806,8641,12795,8586,12795,8586,12791,8586,12779,8586,12728e" filled="t" fillcolor="#F2F2F2" stroked="f">
                <v:path arrowok="t"/>
                <v:fill/>
              </v:shape>
              <v:shape style="position:absolute;left:8556;top:12728;width:132;height:152" coordorigin="8556,12728" coordsize="132,152" path="m8647,12806l8611,12806,8652,12879,8688,12879,8647,12806e" filled="t" fillcolor="#F2F2F2" stroked="f">
                <v:path arrowok="t"/>
                <v:fill/>
              </v:shape>
              <v:shape style="position:absolute;left:8556;top:12728;width:132;height:152" coordorigin="8556,12728" coordsize="132,152" path="m8677,12728l8640,12728,8598,12779,8594,12784,8588,12791,8586,12795,8641,12795,8633,12780,8677,12728e" filled="t" fillcolor="#F2F2F2" stroked="f">
                <v:path arrowok="t"/>
                <v:fill/>
              </v:shape>
            </v:group>
            <v:group style="position:absolute;left:8647;top:12747;width:82;height:114" coordorigin="8647,12747" coordsize="82,114">
              <v:shape style="position:absolute;left:8647;top:12747;width:82;height:114" coordorigin="8647,12747" coordsize="82,114" path="m8659,12747l8647,12747,8647,12860,8659,12860,8659,12768,8673,12768,8659,12747e" filled="t" fillcolor="#FFFFFF" stroked="f">
                <v:path arrowok="t"/>
                <v:fill/>
              </v:shape>
              <v:shape style="position:absolute;left:8647;top:12747;width:82;height:114" coordorigin="8647,12747" coordsize="82,114" path="m8673,12768l8659,12768,8661,12771,8665,12779,8667,12782,8717,12860,8729,12860,8729,12840,8717,12840,8715,12837,8711,12830,8709,12826,8673,12768e" filled="t" fillcolor="#FFFFFF" stroked="f">
                <v:path arrowok="t"/>
                <v:fill/>
              </v:shape>
              <v:shape style="position:absolute;left:8647;top:12747;width:82;height:114" coordorigin="8647,12747" coordsize="82,114" path="m8729,12747l8717,12747,8717,12840,8729,12840,8729,12747e" filled="t" fillcolor="#FFFFFF" stroked="f">
                <v:path arrowok="t"/>
                <v:fill/>
              </v:shape>
            </v:group>
            <v:group style="position:absolute;left:8559;top:11867;width:202;height:141" coordorigin="8559,11867" coordsize="202,141">
              <v:shape style="position:absolute;left:8559;top:11867;width:202;height:141" coordorigin="8559,11867" coordsize="202,141" path="m8559,11977l8625,12011,8644,12012,8664,12009,8683,12003,8702,11994,8711,11987,8592,11987,8574,11984,8559,11977e" filled="t" fillcolor="#FFFFFF" stroked="f">
                <v:path arrowok="t"/>
                <v:fill/>
              </v:shape>
              <v:shape style="position:absolute;left:8559;top:11867;width:202;height:141" coordorigin="8559,11867" coordsize="202,141" path="m8586,11884l8588,11899,8594,11906,8603,11911,8600,11912,8597,11912,8591,11913,8595,11924,8602,11930,8614,11934,8610,11934,8606,11935,8600,11939,8606,11948,8613,11952,8625,11952,8613,11958,8617,11970,8629,11972,8611,11983,8592,11987,8711,11987,8717,11981,8729,11965,8737,11945,8748,11945,8756,11942,8761,11936,8755,11936,8748,11936,8739,11934,8738,11934,8738,11934,8740,11934,8753,11931,8760,11928,8760,11925,8746,11925,8737,11923,8736,11923,8735,11923,8736,11923,8736,11922,8655,11922,8648,11915,8631,11905,8613,11896,8592,11888,8587,11886,8586,11884e" filled="t" fillcolor="#FFFFFF" stroked="f">
                <v:path arrowok="t"/>
                <v:fill/>
              </v:shape>
              <v:shape style="position:absolute;left:8559;top:11867;width:202;height:141" coordorigin="8559,11867" coordsize="202,141" path="m8739,11934e" filled="t" fillcolor="#FFFFFF" stroked="f">
                <v:path arrowok="t"/>
                <v:fill/>
              </v:shape>
              <v:shape style="position:absolute;left:8559;top:11867;width:202;height:141" coordorigin="8559,11867" coordsize="202,141" path="m8740,11934l8738,11934,8739,11934,8740,11934e" filled="t" fillcolor="#FFFFFF" stroked="f">
                <v:path arrowok="t"/>
                <v:fill/>
              </v:shape>
              <v:shape style="position:absolute;left:8559;top:11867;width:202;height:141" coordorigin="8559,11867" coordsize="202,141" path="m8760,11922l8753,11925,8746,11925,8760,11925,8760,11922e" filled="t" fillcolor="#FFFFFF" stroked="f">
                <v:path arrowok="t"/>
                <v:fill/>
              </v:shape>
              <v:shape style="position:absolute;left:8559;top:11867;width:202;height:141" coordorigin="8559,11867" coordsize="202,141" path="m8736,11923l8737,11923,8736,11923e" filled="t" fillcolor="#FFFFFF" stroked="f">
                <v:path arrowok="t"/>
                <v:fill/>
              </v:shape>
              <v:shape style="position:absolute;left:8559;top:11867;width:202;height:141" coordorigin="8559,11867" coordsize="202,141" path="m8736,11923l8735,11923,8736,11923e" filled="t" fillcolor="#FFFFFF" stroked="f">
                <v:path arrowok="t"/>
                <v:fill/>
              </v:shape>
              <v:shape style="position:absolute;left:8559;top:11867;width:202;height:141" coordorigin="8559,11867" coordsize="202,141" path="m8688,11870l8686,11871,8674,11884,8664,11900,8655,11922,8736,11922,8730,11905,8716,11888,8703,11880,8706,11877,8685,11877,8689,11870,8688,11870e" filled="t" fillcolor="#FFFFFF" stroked="f">
                <v:path arrowok="t"/>
                <v:fill/>
              </v:shape>
              <v:shape style="position:absolute;left:8559;top:11867;width:202;height:141" coordorigin="8559,11867" coordsize="202,141" path="m8697,11870l8692,11872,8690,11873,8687,11875,8685,11877,8706,11877,8707,11876,8694,11876,8702,11872,8702,11870,8697,11870e" filled="t" fillcolor="#FFFFFF" stroked="f">
                <v:path arrowok="t"/>
                <v:fill/>
              </v:shape>
              <v:shape style="position:absolute;left:8559;top:11867;width:202;height:141" coordorigin="8559,11867" coordsize="202,141" path="m8709,11874l8694,11876,8707,11876,8709,11874e" filled="t" fillcolor="#FFFFFF" stroked="f">
                <v:path arrowok="t"/>
                <v:fill/>
              </v:shape>
            </v:group>
            <v:group style="position:absolute;left:8604;top:12104;width:114;height:209" coordorigin="8604,12104" coordsize="114,209">
              <v:shape style="position:absolute;left:8604;top:12104;width:114;height:209" coordorigin="8604,12104" coordsize="114,209" path="m8677,12218l8637,12218,8637,12313,8677,12313,8677,12218e" filled="t" fillcolor="#FFFFFF" stroked="f">
                <v:path arrowok="t"/>
                <v:fill/>
              </v:shape>
              <v:shape style="position:absolute;left:8604;top:12104;width:114;height:209" coordorigin="8604,12104" coordsize="114,209" path="m8718,12178l8604,12178,8604,12218,8718,12218,8718,12178e" filled="t" fillcolor="#FFFFFF" stroked="f">
                <v:path arrowok="t"/>
                <v:fill/>
              </v:shape>
              <v:shape style="position:absolute;left:8604;top:12104;width:114;height:209" coordorigin="8604,12104" coordsize="114,209" path="m8718,12104l8686,12104,8665,12109,8648,12123,8638,12143,8637,12178,8677,12178,8677,12150,8682,12145,8718,12145,8718,12104e" filled="t" fillcolor="#FFFFFF" stroked="f">
                <v:path arrowok="t"/>
                <v:fill/>
              </v:shape>
            </v:group>
            <v:group style="position:absolute;left:8579;top:12450;width:2;height:128" coordorigin="8579,12450" coordsize="2,128">
              <v:shape style="position:absolute;left:8579;top:12450;width:2;height:128" coordorigin="8579,12450" coordsize="0,128" path="m8579,12450l8579,12578e" filled="f" stroked="t" strokeweight="1.924pt" strokecolor="#FFFFFF">
                <v:path arrowok="t"/>
              </v:shape>
            </v:group>
            <v:group style="position:absolute;left:8615;top:12450;width:109;height:128" coordorigin="8615,12450" coordsize="109,128">
              <v:shape style="position:absolute;left:8615;top:12450;width:109;height:128" coordorigin="8615,12450" coordsize="109,128" path="m8652,12450l8615,12450,8615,12578,8652,12578,8652,12496,8670,12487,8722,12487,8720,12480,8708,12463,8700,12458,8684,12453,8661,12453,8652,12450e" filled="t" fillcolor="#FFFFFF" stroked="f">
                <v:path arrowok="t"/>
                <v:fill/>
              </v:shape>
              <v:shape style="position:absolute;left:8615;top:12450;width:109;height:128" coordorigin="8615,12450" coordsize="109,128" path="m8722,12487l8670,12487,8678,12488,8684,12491,8688,12497,8688,12578,8725,12578,8725,12500,8722,12487e" filled="t" fillcolor="#FFFFFF" stroked="f">
                <v:path arrowok="t"/>
                <v:fill/>
              </v:shape>
              <v:shape style="position:absolute;left:8615;top:12450;width:109;height:128" coordorigin="8615,12450" coordsize="109,128" path="m8681,12452l8661,12453,8684,12453,8681,12452e" filled="t" fillcolor="#FFFFFF" stroked="f">
                <v:path arrowok="t"/>
                <v:fill/>
              </v:shape>
            </v:group>
            <v:group style="position:absolute;left:8556;top:12391;width:46;height:46" coordorigin="8556,12391" coordsize="46,46">
              <v:shape style="position:absolute;left:8556;top:12391;width:46;height:46" coordorigin="8556,12391" coordsize="46,46" path="m8591,12391l8566,12391,8556,12401,8556,12426,8566,12437,8591,12437,8602,12426,8602,12401,8591,12391e" filled="t" fillcolor="#FFFFFF" stroked="f">
                <v:path arrowok="t"/>
                <v:fill/>
              </v:shape>
            </v:group>
            <v:group style="position:absolute;left:712;top:10879;width:11528;height:624" coordorigin="712,10879" coordsize="11528,624">
              <v:shape style="position:absolute;left:712;top:10879;width:11528;height:624" coordorigin="712,10879" coordsize="11528,624" path="m12240,10879l952,10879,877,10879,796,10885,737,10915,715,10987,712,11080,712,11302,713,11369,723,11438,761,11486,820,11499,12240,11502,12240,10879e" filled="t" fillcolor="#005596" stroked="f">
                <v:path arrowok="t"/>
                <v:fill/>
              </v:shape>
              <v:shape style="position:absolute;left:0;top:0;width:2640;height:7128" type="#_x0000_t75">
                <v:imagedata r:id="rId24" o:title=""/>
              </v:shape>
              <v:shape style="position:absolute;left:432;top:0;width:7403;height:7020" type="#_x0000_t75">
                <v:imagedata r:id="rId25" o:title=""/>
              </v:shape>
              <v:shape style="position:absolute;left:6178;top:0;width:6062;height:5338" type="#_x0000_t75">
                <v:imagedata r:id="rId26" o:title=""/>
              </v:shape>
              <v:shape style="position:absolute;left:11947;top:0;width:293;height:863" type="#_x0000_t75">
                <v:imagedata r:id="rId27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77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Nort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Capito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eet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1"/>
        </w:rPr>
        <w:t>NE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Suit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6"/>
        </w:rPr>
        <w:t>500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3755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1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ashington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4"/>
        </w:rPr>
        <w:t>20002–4201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375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202.289.ICM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2"/>
        </w:rPr>
        <w:t>(4262)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375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4"/>
          <w:w w:val="105"/>
        </w:rPr>
        <w:t>icma.o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13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92" w:lineRule="auto"/>
        <w:ind w:right="20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@ICMA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7"/>
        </w:rPr>
        <w:t>facebook.com/ICMAo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13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6"/>
        </w:rPr>
        <w:t>linkedin.com/company/icma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05"/>
        </w:rPr>
        <w:t>icma.o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12"/>
        </w:rPr>
        <w:t>g/kn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sectPr>
      <w:type w:val="continuous"/>
      <w:pgSz w:w="12240" w:h="15840"/>
      <w:pgMar w:top="1480" w:bottom="280" w:left="800" w:right="620"/>
      <w:cols w:num="2" w:equalWidth="0">
        <w:col w:w="6394" w:space="1654"/>
        <w:col w:w="27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8pt;margin-top:747.554016pt;width:504pt;height:.1pt;mso-position-horizontal-relative:page;mso-position-vertical-relative:page;z-index:-1160" coordorigin="960,14951" coordsize="10080,2">
          <v:shape style="position:absolute;left:960;top:14951;width:10080;height:2" coordorigin="960,14951" coordsize="10080,0" path="m960,14951l11040,14951e" filled="f" stroked="t" strokeweight=".5pt" strokecolor="#005596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pt;margin-top:754.707581pt;width:233.201009pt;height:11.0pt;mso-position-horizontal-relative:page;mso-position-vertical-relative:page;z-index:-1159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101"/>
                  </w:rPr>
                  <w:t>ICM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100"/>
                  </w:rPr>
                  <w:t>MODE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7"/>
                  </w:rPr>
                  <w:t>EMPLOYMEN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7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5"/>
                  </w:rPr>
                  <w:t>AGREEMEN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5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3"/>
                  </w:rPr>
                  <w:t>201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3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180176pt;margin-top:754.674316pt;width:11.72pt;height:11pt;mso-position-horizontal-relative:page;mso-position-vertical-relative:page;z-index:-1158" type="#_x0000_t202" filled="f" stroked="f">
          <v:textbox inset="0,0,0,0">
            <w:txbxContent>
              <w:p>
                <w:pPr>
                  <w:spacing w:before="0" w:after="0" w:line="201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18"/>
                    <w:w w:val="93"/>
                    <w:b/>
                    <w:bCs/>
                  </w:rPr>
                  <w:t>ii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93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-3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8pt;margin-top:747.554016pt;width:504pt;height:.1pt;mso-position-horizontal-relative:page;mso-position-vertical-relative:page;z-index:-1157" coordorigin="960,14951" coordsize="10080,2">
          <v:shape style="position:absolute;left:960;top:14951;width:10080;height:2" coordorigin="960,14951" coordsize="10080,0" path="m960,14951l11040,14951e" filled="f" stroked="t" strokeweight=".5pt" strokecolor="#005596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pt;margin-top:754.707581pt;width:233.201009pt;height:11.0pt;mso-position-horizontal-relative:page;mso-position-vertical-relative:page;z-index:-1156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101"/>
                  </w:rPr>
                  <w:t>ICM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100"/>
                  </w:rPr>
                  <w:t>MODE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7"/>
                  </w:rPr>
                  <w:t>EMPLOYMEN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7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5"/>
                  </w:rPr>
                  <w:t>AGREEMEN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5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3"/>
                  </w:rPr>
                  <w:t>201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3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444092pt;margin-top:754.674316pt;width:16.456001pt;height:11pt;mso-position-horizontal-relative:page;mso-position-vertical-relative:page;z-index:-1155" type="#_x0000_t202" filled="f" stroked="f">
          <v:textbox inset="0,0,0,0">
            <w:txbxContent>
              <w:p>
                <w:pPr>
                  <w:spacing w:before="0" w:after="0" w:line="201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w w:val="10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w w:val="106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-3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0pt;margin-top:747.554016pt;width:504pt;height:.1pt;mso-position-horizontal-relative:page;mso-position-vertical-relative:page;z-index:-1154" coordorigin="1200,14951" coordsize="10080,2">
          <v:shape style="position:absolute;left:1200;top:14951;width:10080;height:2" coordorigin="1200,14951" coordsize="10080,0" path="m1200,14951l11280,14951e" filled="f" stroked="t" strokeweight=".5pt" strokecolor="#005596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pt;margin-top:754.674316pt;width:16.456001pt;height:11pt;mso-position-horizontal-relative:page;mso-position-vertical-relative:page;z-index:-1153" type="#_x0000_t202" filled="f" stroked="f">
          <v:textbox inset="0,0,0,0">
            <w:txbxContent>
              <w:p>
                <w:pPr>
                  <w:spacing w:before="0" w:after="0" w:line="201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w w:val="10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w w:val="106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-3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2.698914pt;margin-top:754.707581pt;width:233.201009pt;height:11.0pt;mso-position-horizontal-relative:page;mso-position-vertical-relative:page;z-index:-1152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101"/>
                  </w:rPr>
                  <w:t>ICM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1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100"/>
                  </w:rPr>
                  <w:t>MODE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7"/>
                  </w:rPr>
                  <w:t>EMPLOYMEN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7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5"/>
                  </w:rPr>
                  <w:t>AGREEMEN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5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18"/>
                    <w:w w:val="93"/>
                  </w:rPr>
                  <w:t>201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0"/>
                    <w:w w:val="93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5596"/>
                    <w:spacing w:val="-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hyperlink" Target="mailto:mperego@icma.org" TargetMode="External"/><Relationship Id="rId16" Type="http://schemas.openxmlformats.org/officeDocument/2006/relationships/image" Target="media/image11.png"/><Relationship Id="rId17" Type="http://schemas.openxmlformats.org/officeDocument/2006/relationships/hyperlink" Target="http://www.icma.org/" TargetMode="Externa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2014-05-05T13:38:16Z</dcterms:created>
  <dcterms:modified xsi:type="dcterms:W3CDTF">2014-05-05T13:38:16Z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LastSaved">
    <vt:filetime>2014-05-05T00:00:00Z</vt:filetime>
  </property>
</Properties>
</file>